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70781" w14:textId="0281CAA5" w:rsidR="00C5193E" w:rsidRDefault="00077EA4" w:rsidP="00C5193E">
      <w:pPr>
        <w:rPr>
          <w:rFonts w:ascii="Times New Roman" w:eastAsia="Times New Roman" w:hAnsi="Times New Roman" w:cs="Times New Roman"/>
          <w:lang w:eastAsia="en-GB"/>
        </w:rPr>
      </w:pPr>
      <w:r w:rsidRPr="00077EA4">
        <w:rPr>
          <w:noProof/>
        </w:rPr>
        <w:drawing>
          <wp:anchor distT="0" distB="0" distL="114300" distR="114300" simplePos="0" relativeHeight="251714560" behindDoc="0" locked="0" layoutInCell="1" allowOverlap="1" wp14:anchorId="0881D1C4" wp14:editId="532B5030">
            <wp:simplePos x="0" y="0"/>
            <wp:positionH relativeFrom="column">
              <wp:posOffset>7078134</wp:posOffset>
            </wp:positionH>
            <wp:positionV relativeFrom="paragraph">
              <wp:posOffset>-728132</wp:posOffset>
            </wp:positionV>
            <wp:extent cx="829734" cy="830104"/>
            <wp:effectExtent l="0" t="0" r="0" b="0"/>
            <wp:wrapNone/>
            <wp:docPr id="331460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460619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073" cy="851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E4D73DA" wp14:editId="053991AC">
                <wp:simplePos x="0" y="0"/>
                <wp:positionH relativeFrom="column">
                  <wp:posOffset>5265843</wp:posOffset>
                </wp:positionH>
                <wp:positionV relativeFrom="paragraph">
                  <wp:posOffset>-643255</wp:posOffset>
                </wp:positionV>
                <wp:extent cx="1552575" cy="516255"/>
                <wp:effectExtent l="0" t="0" r="9525" b="17145"/>
                <wp:wrapNone/>
                <wp:docPr id="558714431" name="Text Box 558714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516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FEBF5" w14:textId="1FFC0388" w:rsidR="003C26C2" w:rsidRPr="00CF1A60" w:rsidRDefault="003C26C2" w:rsidP="003C26C2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D73DA" id="_x0000_t202" coordsize="21600,21600" o:spt="202" path="m,l,21600r21600,l21600,xe">
                <v:stroke joinstyle="miter"/>
                <v:path gradientshapeok="t" o:connecttype="rect"/>
              </v:shapetype>
              <v:shape id="Text Box 558714431" o:spid="_x0000_s1026" type="#_x0000_t202" style="position:absolute;margin-left:414.65pt;margin-top:-50.65pt;width:122.25pt;height:40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" fillcolor="white [3201]" strokeweight=".5pt">
                <v:textbox>
                  <w:txbxContent>
                    <w:p w14:paraId="20BFEBF5" w14:textId="1FFC0388" w:rsidR="003C26C2" w:rsidRPr="00CF1A60" w:rsidRDefault="003C26C2" w:rsidP="003C26C2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3C26C2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9214294" wp14:editId="7E73BA8D">
                <wp:simplePos x="0" y="0"/>
                <wp:positionH relativeFrom="column">
                  <wp:posOffset>4893733</wp:posOffset>
                </wp:positionH>
                <wp:positionV relativeFrom="paragraph">
                  <wp:posOffset>-778933</wp:posOffset>
                </wp:positionV>
                <wp:extent cx="3289935" cy="3594100"/>
                <wp:effectExtent l="0" t="0" r="12065" b="12700"/>
                <wp:wrapNone/>
                <wp:docPr id="169250715" name="Text Box 169250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935" cy="3594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C98F3E" w14:textId="69D159DB" w:rsidR="003C26C2" w:rsidRDefault="003C26C2" w:rsidP="003C26C2"/>
                          <w:p w14:paraId="4B89114B" w14:textId="48679E61" w:rsidR="003C26C2" w:rsidRDefault="003C26C2" w:rsidP="003C26C2"/>
                          <w:p w14:paraId="646946EE" w14:textId="77777777" w:rsidR="003C26C2" w:rsidRDefault="003C26C2" w:rsidP="003C26C2"/>
                          <w:p w14:paraId="35D30CC0" w14:textId="100533C0" w:rsidR="003C26C2" w:rsidRDefault="003C26C2" w:rsidP="003C26C2"/>
                          <w:p w14:paraId="7C9CF7FD" w14:textId="77777777" w:rsidR="003C26C2" w:rsidRDefault="003C26C2" w:rsidP="003C26C2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48276949" w14:textId="725C4A54" w:rsidR="003C26C2" w:rsidRPr="003C26C2" w:rsidRDefault="003C26C2" w:rsidP="003C26C2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 w:rsidRPr="003C26C2">
                              <w:rPr>
                                <w:rFonts w:ascii="Letter-join Plus 36" w:hAnsi="Letter-join Plus 36"/>
                              </w:rPr>
                              <w:t>In RE we will be learning about…</w:t>
                            </w:r>
                          </w:p>
                          <w:p w14:paraId="236D78F6" w14:textId="0424AAE1" w:rsidR="002E14EA" w:rsidRDefault="002E14EA" w:rsidP="002E14EA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0DBC34B6" w14:textId="13012C5A" w:rsidR="002E14EA" w:rsidRDefault="002E14EA" w:rsidP="002E14E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How are Hindu beliefs expressed in artefacts and worship?</w:t>
                            </w:r>
                          </w:p>
                          <w:p w14:paraId="2F0F4234" w14:textId="37D77E8F" w:rsidR="002E14EA" w:rsidRPr="002E14EA" w:rsidRDefault="002E14EA" w:rsidP="002E14E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How does sacred text help Hindus understand Dharma?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14294" id="Text Box 169250715" o:spid="_x0000_s1027" type="#_x0000_t202" style="position:absolute;margin-left:385.35pt;margin-top:-61.35pt;width:259.05pt;height:28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" filled="f" strokeweight=".5pt">
                <v:textbox>
                  <w:txbxContent>
                    <w:p w14:paraId="2CC98F3E" w14:textId="69D159DB" w:rsidR="003C26C2" w:rsidRDefault="003C26C2" w:rsidP="003C26C2"/>
                    <w:p w14:paraId="4B89114B" w14:textId="48679E61" w:rsidR="003C26C2" w:rsidRDefault="003C26C2" w:rsidP="003C26C2"/>
                    <w:p w14:paraId="646946EE" w14:textId="77777777" w:rsidR="003C26C2" w:rsidRDefault="003C26C2" w:rsidP="003C26C2"/>
                    <w:p w14:paraId="35D30CC0" w14:textId="100533C0" w:rsidR="003C26C2" w:rsidRDefault="003C26C2" w:rsidP="003C26C2"/>
                    <w:p w14:paraId="7C9CF7FD" w14:textId="77777777" w:rsidR="003C26C2" w:rsidRDefault="003C26C2" w:rsidP="003C26C2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48276949" w14:textId="725C4A54" w:rsidR="003C26C2" w:rsidRPr="003C26C2" w:rsidRDefault="003C26C2" w:rsidP="003C26C2">
                      <w:pPr>
                        <w:rPr>
                          <w:rFonts w:ascii="Letter-join Plus 36" w:hAnsi="Letter-join Plus 36"/>
                        </w:rPr>
                      </w:pPr>
                      <w:r w:rsidRPr="003C26C2">
                        <w:rPr>
                          <w:rFonts w:ascii="Letter-join Plus 36" w:hAnsi="Letter-join Plus 36"/>
                        </w:rPr>
                        <w:t>In RE we will be learning about…</w:t>
                      </w:r>
                    </w:p>
                    <w:p w14:paraId="236D78F6" w14:textId="0424AAE1" w:rsidR="002E14EA" w:rsidRDefault="002E14EA" w:rsidP="002E14EA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0DBC34B6" w14:textId="13012C5A" w:rsidR="002E14EA" w:rsidRDefault="002E14EA" w:rsidP="002E14E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How are Hindu beliefs expressed in artefacts and worship?</w:t>
                      </w:r>
                    </w:p>
                    <w:p w14:paraId="2F0F4234" w14:textId="37D77E8F" w:rsidR="002E14EA" w:rsidRPr="002E14EA" w:rsidRDefault="002E14EA" w:rsidP="002E14E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How does sacred text help Hindus understand Dharma?</w:t>
                      </w:r>
                    </w:p>
                  </w:txbxContent>
                </v:textbox>
              </v:shape>
            </w:pict>
          </mc:Fallback>
        </mc:AlternateContent>
      </w:r>
      <w:r w:rsidR="003C26C2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8EA955" wp14:editId="697C686E">
                <wp:simplePos x="0" y="0"/>
                <wp:positionH relativeFrom="column">
                  <wp:posOffset>8441055</wp:posOffset>
                </wp:positionH>
                <wp:positionV relativeFrom="paragraph">
                  <wp:posOffset>-639445</wp:posOffset>
                </wp:positionV>
                <wp:extent cx="1900555" cy="465455"/>
                <wp:effectExtent l="0" t="0" r="17145" b="1714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0555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1545B6" w14:textId="77777777" w:rsidR="00C5193E" w:rsidRPr="00CF1A60" w:rsidRDefault="00CF1A60" w:rsidP="00C5193E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8EA955" id="Text Box 27" o:spid="_x0000_s1028" type="#_x0000_t202" style="position:absolute;margin-left:664.65pt;margin-top:-50.35pt;width:149.65pt;height:36.6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" fillcolor="white [3201]" strokeweight=".5pt">
                <v:textbox>
                  <w:txbxContent>
                    <w:p w14:paraId="5C1545B6" w14:textId="77777777" w:rsidR="00C5193E" w:rsidRPr="00CF1A60" w:rsidRDefault="00CF1A60" w:rsidP="00C5193E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</w:pP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3C26C2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B4860A" wp14:editId="7735E7C3">
                <wp:simplePos x="0" y="0"/>
                <wp:positionH relativeFrom="column">
                  <wp:posOffset>8314267</wp:posOffset>
                </wp:positionH>
                <wp:positionV relativeFrom="paragraph">
                  <wp:posOffset>-778933</wp:posOffset>
                </wp:positionV>
                <wp:extent cx="5543126" cy="3594100"/>
                <wp:effectExtent l="0" t="0" r="698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3126" cy="3594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7F294A" w14:textId="77777777" w:rsidR="00C5193E" w:rsidRDefault="00C5193E" w:rsidP="00C5193E"/>
                          <w:p w14:paraId="42D1B722" w14:textId="77777777" w:rsidR="003C26C2" w:rsidRDefault="003C26C2" w:rsidP="00675A51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6D688C8F" w14:textId="77777777" w:rsidR="003C26C2" w:rsidRDefault="003C26C2" w:rsidP="00675A51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19B74CBF" w14:textId="77777777" w:rsidR="003C26C2" w:rsidRDefault="003C26C2" w:rsidP="00675A51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5DAD4527" w14:textId="40990B4A" w:rsidR="0072354F" w:rsidRDefault="008033E6" w:rsidP="00675A51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 xml:space="preserve">In </w:t>
                            </w:r>
                            <w:r w:rsidR="0048465C">
                              <w:rPr>
                                <w:rFonts w:ascii="Letter-join Plus 36" w:hAnsi="Letter-join Plus 36"/>
                              </w:rPr>
                              <w:t>Spring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term</w:t>
                            </w:r>
                            <w:r w:rsidR="002E14EA">
                              <w:rPr>
                                <w:rFonts w:ascii="Letter-join Plus 36" w:hAnsi="Letter-join Plus 36"/>
                              </w:rPr>
                              <w:t>,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the books we will be looking at are</w:t>
                            </w:r>
                            <w:r w:rsidR="0065505D">
                              <w:rPr>
                                <w:rFonts w:ascii="Letter-join Plus 36" w:hAnsi="Letter-join Plus 36"/>
                              </w:rPr>
                              <w:t>…</w:t>
                            </w:r>
                          </w:p>
                          <w:p w14:paraId="05D4E9C1" w14:textId="77777777" w:rsidR="00077EA4" w:rsidRDefault="00077EA4" w:rsidP="00675A51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6EF290FF" w14:textId="08FF924C" w:rsidR="00077EA4" w:rsidRDefault="002E14EA" w:rsidP="00077EA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 xml:space="preserve">Curiosity by Markus </w:t>
                            </w:r>
                            <w:proofErr w:type="spellStart"/>
                            <w:r>
                              <w:rPr>
                                <w:rFonts w:ascii="Letter-join Plus 36" w:hAnsi="Letter-join Plus 36"/>
                              </w:rPr>
                              <w:t>Motum</w:t>
                            </w:r>
                            <w:proofErr w:type="spellEnd"/>
                          </w:p>
                          <w:p w14:paraId="4F9C250E" w14:textId="64A1C021" w:rsidR="002E14EA" w:rsidRPr="00077EA4" w:rsidRDefault="002E14EA" w:rsidP="00077EA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Farther by Grahame Baker-Smith</w:t>
                            </w:r>
                          </w:p>
                          <w:p w14:paraId="2DFA75F9" w14:textId="77777777" w:rsidR="0072354F" w:rsidRDefault="0072354F" w:rsidP="00675A51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325FCF94" w14:textId="7FA25C05" w:rsidR="00C5193E" w:rsidRDefault="008033E6" w:rsidP="00675A51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br/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br/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br/>
                              <w:t>The types of writing we will be covering ar</w:t>
                            </w:r>
                            <w:r w:rsidR="0065505D">
                              <w:rPr>
                                <w:rFonts w:ascii="Letter-join Plus 36" w:hAnsi="Letter-join Plus 36"/>
                              </w:rPr>
                              <w:t>e…</w:t>
                            </w:r>
                          </w:p>
                          <w:p w14:paraId="099A9580" w14:textId="77777777" w:rsidR="0072354F" w:rsidRDefault="0072354F" w:rsidP="00675A51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25929498" w14:textId="0B2AC78B" w:rsidR="00B56CCB" w:rsidRDefault="002E14EA" w:rsidP="0072354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 xml:space="preserve">A formal mission </w:t>
                            </w:r>
                            <w:proofErr w:type="gramStart"/>
                            <w:r>
                              <w:rPr>
                                <w:rFonts w:ascii="Letter-join Plus 36" w:hAnsi="Letter-join Plus 36"/>
                              </w:rPr>
                              <w:t>report</w:t>
                            </w:r>
                            <w:proofErr w:type="gramEnd"/>
                          </w:p>
                          <w:p w14:paraId="0335CC02" w14:textId="216F7B58" w:rsidR="002E14EA" w:rsidRPr="0072354F" w:rsidRDefault="002E14EA" w:rsidP="0072354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A setting narrative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4860A" id="Text Box 4" o:spid="_x0000_s1029" type="#_x0000_t202" style="position:absolute;margin-left:654.65pt;margin-top:-61.35pt;width:436.45pt;height:28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" filled="f" strokeweight=".5pt">
                <v:textbox>
                  <w:txbxContent>
                    <w:p w14:paraId="1D7F294A" w14:textId="77777777" w:rsidR="00C5193E" w:rsidRDefault="00C5193E" w:rsidP="00C5193E"/>
                    <w:p w14:paraId="42D1B722" w14:textId="77777777" w:rsidR="003C26C2" w:rsidRDefault="003C26C2" w:rsidP="00675A51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6D688C8F" w14:textId="77777777" w:rsidR="003C26C2" w:rsidRDefault="003C26C2" w:rsidP="00675A51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19B74CBF" w14:textId="77777777" w:rsidR="003C26C2" w:rsidRDefault="003C26C2" w:rsidP="00675A51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5DAD4527" w14:textId="40990B4A" w:rsidR="0072354F" w:rsidRDefault="008033E6" w:rsidP="00675A51">
                      <w:p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 xml:space="preserve">In </w:t>
                      </w:r>
                      <w:r w:rsidR="0048465C">
                        <w:rPr>
                          <w:rFonts w:ascii="Letter-join Plus 36" w:hAnsi="Letter-join Plus 36"/>
                        </w:rPr>
                        <w:t>Spring</w:t>
                      </w:r>
                      <w:r>
                        <w:rPr>
                          <w:rFonts w:ascii="Letter-join Plus 36" w:hAnsi="Letter-join Plus 36"/>
                        </w:rPr>
                        <w:t xml:space="preserve"> term</w:t>
                      </w:r>
                      <w:r w:rsidR="002E14EA">
                        <w:rPr>
                          <w:rFonts w:ascii="Letter-join Plus 36" w:hAnsi="Letter-join Plus 36"/>
                        </w:rPr>
                        <w:t>,</w:t>
                      </w:r>
                      <w:r>
                        <w:rPr>
                          <w:rFonts w:ascii="Letter-join Plus 36" w:hAnsi="Letter-join Plus 36"/>
                        </w:rPr>
                        <w:t xml:space="preserve"> the books we will be looking at are</w:t>
                      </w:r>
                      <w:r w:rsidR="0065505D">
                        <w:rPr>
                          <w:rFonts w:ascii="Letter-join Plus 36" w:hAnsi="Letter-join Plus 36"/>
                        </w:rPr>
                        <w:t>…</w:t>
                      </w:r>
                    </w:p>
                    <w:p w14:paraId="05D4E9C1" w14:textId="77777777" w:rsidR="00077EA4" w:rsidRDefault="00077EA4" w:rsidP="00675A51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6EF290FF" w14:textId="08FF924C" w:rsidR="00077EA4" w:rsidRDefault="002E14EA" w:rsidP="00077EA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 xml:space="preserve">Curiosity by Markus </w:t>
                      </w:r>
                      <w:proofErr w:type="spellStart"/>
                      <w:r>
                        <w:rPr>
                          <w:rFonts w:ascii="Letter-join Plus 36" w:hAnsi="Letter-join Plus 36"/>
                        </w:rPr>
                        <w:t>Motum</w:t>
                      </w:r>
                      <w:proofErr w:type="spellEnd"/>
                    </w:p>
                    <w:p w14:paraId="4F9C250E" w14:textId="64A1C021" w:rsidR="002E14EA" w:rsidRPr="00077EA4" w:rsidRDefault="002E14EA" w:rsidP="00077EA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Farther by Grahame Baker-Smith</w:t>
                      </w:r>
                    </w:p>
                    <w:p w14:paraId="2DFA75F9" w14:textId="77777777" w:rsidR="0072354F" w:rsidRDefault="0072354F" w:rsidP="00675A51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325FCF94" w14:textId="7FA25C05" w:rsidR="00C5193E" w:rsidRDefault="008033E6" w:rsidP="00675A51">
                      <w:p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br/>
                      </w:r>
                      <w:r>
                        <w:rPr>
                          <w:rFonts w:ascii="Letter-join Plus 36" w:hAnsi="Letter-join Plus 36"/>
                        </w:rPr>
                        <w:br/>
                      </w:r>
                      <w:r>
                        <w:rPr>
                          <w:rFonts w:ascii="Letter-join Plus 36" w:hAnsi="Letter-join Plus 36"/>
                        </w:rPr>
                        <w:br/>
                        <w:t>The types of writing we will be covering ar</w:t>
                      </w:r>
                      <w:r w:rsidR="0065505D">
                        <w:rPr>
                          <w:rFonts w:ascii="Letter-join Plus 36" w:hAnsi="Letter-join Plus 36"/>
                        </w:rPr>
                        <w:t>e…</w:t>
                      </w:r>
                    </w:p>
                    <w:p w14:paraId="099A9580" w14:textId="77777777" w:rsidR="0072354F" w:rsidRDefault="0072354F" w:rsidP="00675A51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25929498" w14:textId="0B2AC78B" w:rsidR="00B56CCB" w:rsidRDefault="002E14EA" w:rsidP="0072354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 xml:space="preserve">A formal mission </w:t>
                      </w:r>
                      <w:proofErr w:type="gramStart"/>
                      <w:r>
                        <w:rPr>
                          <w:rFonts w:ascii="Letter-join Plus 36" w:hAnsi="Letter-join Plus 36"/>
                        </w:rPr>
                        <w:t>report</w:t>
                      </w:r>
                      <w:proofErr w:type="gramEnd"/>
                    </w:p>
                    <w:p w14:paraId="0335CC02" w14:textId="216F7B58" w:rsidR="002E14EA" w:rsidRPr="0072354F" w:rsidRDefault="002E14EA" w:rsidP="0072354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A setting narrative</w:t>
                      </w:r>
                    </w:p>
                  </w:txbxContent>
                </v:textbox>
              </v:shape>
            </w:pict>
          </mc:Fallback>
        </mc:AlternateContent>
      </w:r>
      <w:r w:rsidR="003C26C2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604ED9" wp14:editId="4AFECCD2">
                <wp:simplePos x="0" y="0"/>
                <wp:positionH relativeFrom="column">
                  <wp:posOffset>-491067</wp:posOffset>
                </wp:positionH>
                <wp:positionV relativeFrom="paragraph">
                  <wp:posOffset>-778933</wp:posOffset>
                </wp:positionV>
                <wp:extent cx="5260975" cy="3594100"/>
                <wp:effectExtent l="0" t="0" r="952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0975" cy="3594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BB3706" w14:textId="77777777" w:rsidR="00C5193E" w:rsidRDefault="00C5193E"/>
                          <w:p w14:paraId="113A8C31" w14:textId="77777777" w:rsidR="00C5193E" w:rsidRDefault="00C5193E"/>
                          <w:p w14:paraId="0E20F152" w14:textId="77777777" w:rsidR="00C5193E" w:rsidRDefault="00C5193E"/>
                          <w:p w14:paraId="20D68F23" w14:textId="77777777" w:rsidR="00C5193E" w:rsidRDefault="00C5193E"/>
                          <w:p w14:paraId="640B08BB" w14:textId="77777777" w:rsidR="002320B5" w:rsidRDefault="00CF1A60" w:rsidP="00CF1A60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br/>
                            </w:r>
                          </w:p>
                          <w:p w14:paraId="2908B1C6" w14:textId="77777777" w:rsidR="00077EA4" w:rsidRDefault="00CF1A60" w:rsidP="000517BE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</w:rPr>
                              <w:t>In Maths this term we will be focusing on</w:t>
                            </w:r>
                            <w:r w:rsidR="0065505D">
                              <w:rPr>
                                <w:rFonts w:ascii="Letter-join Plus 36" w:hAnsi="Letter-join Plus 36"/>
                              </w:rPr>
                              <w:t>…</w:t>
                            </w:r>
                          </w:p>
                          <w:p w14:paraId="7A6D6626" w14:textId="77777777" w:rsidR="00077EA4" w:rsidRDefault="00077EA4" w:rsidP="000517BE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13F0883C" w14:textId="415C0F20" w:rsidR="00680C1D" w:rsidRPr="00680C1D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 w:rsidRPr="00680C1D">
                              <w:rPr>
                                <w:rFonts w:ascii="Letter-join Plus 36" w:hAnsi="Letter-join Plus 36"/>
                              </w:rPr>
                              <w:t xml:space="preserve">Place value </w:t>
                            </w:r>
                          </w:p>
                          <w:p w14:paraId="0DA719BA" w14:textId="7DE77727" w:rsidR="00680C1D" w:rsidRPr="00680C1D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 w:rsidRPr="00680C1D">
                              <w:rPr>
                                <w:rFonts w:ascii="Letter-join Plus 36" w:hAnsi="Letter-join Plus 36"/>
                              </w:rPr>
                              <w:t>Addition and subtraction</w:t>
                            </w:r>
                          </w:p>
                          <w:p w14:paraId="5E92A353" w14:textId="5ABB3E3F" w:rsidR="00680C1D" w:rsidRPr="00680C1D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 w:rsidRPr="00680C1D">
                              <w:rPr>
                                <w:rFonts w:ascii="Letter-join Plus 36" w:hAnsi="Letter-join Plus 36"/>
                              </w:rPr>
                              <w:t>Multiplication and division</w:t>
                            </w:r>
                          </w:p>
                          <w:p w14:paraId="3A908E2E" w14:textId="0BCF2A85" w:rsidR="00680C1D" w:rsidRPr="00680C1D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 w:rsidRPr="00680C1D">
                              <w:rPr>
                                <w:rFonts w:ascii="Letter-join Plus 36" w:hAnsi="Letter-join Plus 36"/>
                              </w:rPr>
                              <w:t>Fractions</w:t>
                            </w:r>
                          </w:p>
                          <w:p w14:paraId="7105A6BF" w14:textId="2E288C61" w:rsidR="000517BE" w:rsidRPr="00680C1D" w:rsidRDefault="00CF1A60" w:rsidP="00680C1D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 w:rsidRPr="00680C1D">
                              <w:rPr>
                                <w:rFonts w:ascii="Letter-join Plus 36" w:hAnsi="Letter-join Plus 36"/>
                              </w:rPr>
                              <w:br/>
                            </w:r>
                          </w:p>
                          <w:p w14:paraId="3A733B46" w14:textId="77777777" w:rsidR="00ED76CD" w:rsidRDefault="00CF1A60" w:rsidP="00CF1A60">
                            <w:r w:rsidRPr="00CF1A60">
                              <w:rPr>
                                <w:rFonts w:ascii="Letter-join Plus 36" w:hAnsi="Letter-join Plus 36"/>
                              </w:rPr>
                              <w:br/>
                            </w:r>
                            <w:r>
                              <w:t xml:space="preserve"> </w:t>
                            </w:r>
                          </w:p>
                          <w:p w14:paraId="71B5C2BF" w14:textId="77777777" w:rsidR="00CF1A60" w:rsidRDefault="00CF1A60"/>
                          <w:p w14:paraId="64FCFCD1" w14:textId="77777777" w:rsidR="00C5193E" w:rsidRPr="00ED76CD" w:rsidRDefault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04ED9" id="Text Box 3" o:spid="_x0000_s1030" type="#_x0000_t202" style="position:absolute;margin-left:-38.65pt;margin-top:-61.35pt;width:414.25pt;height:28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" filled="f" strokeweight=".5pt">
                <v:textbox>
                  <w:txbxContent>
                    <w:p w14:paraId="08BB3706" w14:textId="77777777" w:rsidR="00C5193E" w:rsidRDefault="00C5193E"/>
                    <w:p w14:paraId="113A8C31" w14:textId="77777777" w:rsidR="00C5193E" w:rsidRDefault="00C5193E"/>
                    <w:p w14:paraId="0E20F152" w14:textId="77777777" w:rsidR="00C5193E" w:rsidRDefault="00C5193E"/>
                    <w:p w14:paraId="20D68F23" w14:textId="77777777" w:rsidR="00C5193E" w:rsidRDefault="00C5193E"/>
                    <w:p w14:paraId="640B08BB" w14:textId="77777777" w:rsidR="002320B5" w:rsidRDefault="00CF1A60" w:rsidP="00CF1A60">
                      <w:pPr>
                        <w:rPr>
                          <w:rFonts w:ascii="Letter-join Plus 36" w:hAnsi="Letter-join Plus 36"/>
                        </w:rPr>
                      </w:pPr>
                      <w:r>
                        <w:br/>
                      </w:r>
                    </w:p>
                    <w:p w14:paraId="2908B1C6" w14:textId="77777777" w:rsidR="00077EA4" w:rsidRDefault="00CF1A60" w:rsidP="000517BE">
                      <w:pPr>
                        <w:rPr>
                          <w:rFonts w:ascii="Letter-join Plus 36" w:hAnsi="Letter-join Plus 36"/>
                        </w:rPr>
                      </w:pPr>
                      <w:r w:rsidRPr="00CF1A60">
                        <w:rPr>
                          <w:rFonts w:ascii="Letter-join Plus 36" w:hAnsi="Letter-join Plus 36"/>
                        </w:rPr>
                        <w:t>In Maths this term we will be focusing on</w:t>
                      </w:r>
                      <w:r w:rsidR="0065505D">
                        <w:rPr>
                          <w:rFonts w:ascii="Letter-join Plus 36" w:hAnsi="Letter-join Plus 36"/>
                        </w:rPr>
                        <w:t>…</w:t>
                      </w:r>
                    </w:p>
                    <w:p w14:paraId="7A6D6626" w14:textId="77777777" w:rsidR="00077EA4" w:rsidRDefault="00077EA4" w:rsidP="000517BE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13F0883C" w14:textId="415C0F20" w:rsidR="00680C1D" w:rsidRPr="00680C1D" w:rsidRDefault="00680C1D" w:rsidP="00680C1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Letter-join Plus 36" w:hAnsi="Letter-join Plus 36"/>
                        </w:rPr>
                      </w:pPr>
                      <w:r w:rsidRPr="00680C1D">
                        <w:rPr>
                          <w:rFonts w:ascii="Letter-join Plus 36" w:hAnsi="Letter-join Plus 36"/>
                        </w:rPr>
                        <w:t xml:space="preserve">Place value </w:t>
                      </w:r>
                    </w:p>
                    <w:p w14:paraId="0DA719BA" w14:textId="7DE77727" w:rsidR="00680C1D" w:rsidRPr="00680C1D" w:rsidRDefault="00680C1D" w:rsidP="00680C1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Letter-join Plus 36" w:hAnsi="Letter-join Plus 36"/>
                        </w:rPr>
                      </w:pPr>
                      <w:r w:rsidRPr="00680C1D">
                        <w:rPr>
                          <w:rFonts w:ascii="Letter-join Plus 36" w:hAnsi="Letter-join Plus 36"/>
                        </w:rPr>
                        <w:t>Addition and subtraction</w:t>
                      </w:r>
                    </w:p>
                    <w:p w14:paraId="5E92A353" w14:textId="5ABB3E3F" w:rsidR="00680C1D" w:rsidRPr="00680C1D" w:rsidRDefault="00680C1D" w:rsidP="00680C1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Letter-join Plus 36" w:hAnsi="Letter-join Plus 36"/>
                        </w:rPr>
                      </w:pPr>
                      <w:r w:rsidRPr="00680C1D">
                        <w:rPr>
                          <w:rFonts w:ascii="Letter-join Plus 36" w:hAnsi="Letter-join Plus 36"/>
                        </w:rPr>
                        <w:t>Multiplication and division</w:t>
                      </w:r>
                    </w:p>
                    <w:p w14:paraId="3A908E2E" w14:textId="0BCF2A85" w:rsidR="00680C1D" w:rsidRPr="00680C1D" w:rsidRDefault="00680C1D" w:rsidP="00680C1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Letter-join Plus 36" w:hAnsi="Letter-join Plus 36"/>
                        </w:rPr>
                      </w:pPr>
                      <w:r w:rsidRPr="00680C1D">
                        <w:rPr>
                          <w:rFonts w:ascii="Letter-join Plus 36" w:hAnsi="Letter-join Plus 36"/>
                        </w:rPr>
                        <w:t>Fractions</w:t>
                      </w:r>
                    </w:p>
                    <w:p w14:paraId="7105A6BF" w14:textId="2E288C61" w:rsidR="000517BE" w:rsidRPr="00680C1D" w:rsidRDefault="00CF1A60" w:rsidP="00680C1D">
                      <w:pPr>
                        <w:rPr>
                          <w:rFonts w:ascii="Letter-join Plus 36" w:hAnsi="Letter-join Plus 36"/>
                        </w:rPr>
                      </w:pPr>
                      <w:r w:rsidRPr="00680C1D">
                        <w:rPr>
                          <w:rFonts w:ascii="Letter-join Plus 36" w:hAnsi="Letter-join Plus 36"/>
                        </w:rPr>
                        <w:br/>
                      </w:r>
                    </w:p>
                    <w:p w14:paraId="3A733B46" w14:textId="77777777" w:rsidR="00ED76CD" w:rsidRDefault="00CF1A60" w:rsidP="00CF1A60">
                      <w:r w:rsidRPr="00CF1A60">
                        <w:rPr>
                          <w:rFonts w:ascii="Letter-join Plus 36" w:hAnsi="Letter-join Plus 36"/>
                        </w:rPr>
                        <w:br/>
                      </w:r>
                      <w:r>
                        <w:t xml:space="preserve"> </w:t>
                      </w:r>
                    </w:p>
                    <w:p w14:paraId="71B5C2BF" w14:textId="77777777" w:rsidR="00CF1A60" w:rsidRDefault="00CF1A60"/>
                    <w:p w14:paraId="64FCFCD1" w14:textId="77777777" w:rsidR="00C5193E" w:rsidRPr="00ED76CD" w:rsidRDefault="00C5193E">
                      <w:pPr>
                        <w:rPr>
                          <w:rFonts w:ascii="Letter-join Print" w:hAnsi="Letter-join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20B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94446A" wp14:editId="049C6D0F">
                <wp:simplePos x="0" y="0"/>
                <wp:positionH relativeFrom="column">
                  <wp:posOffset>699770</wp:posOffset>
                </wp:positionH>
                <wp:positionV relativeFrom="paragraph">
                  <wp:posOffset>-647700</wp:posOffset>
                </wp:positionV>
                <wp:extent cx="2639060" cy="465455"/>
                <wp:effectExtent l="0" t="0" r="15240" b="1714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060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2A1D2F" w14:textId="77777777" w:rsidR="00C5193E" w:rsidRPr="00CF1A60" w:rsidRDefault="00C5193E" w:rsidP="00C5193E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94446A" id="Text Box 26" o:spid="_x0000_s1031" type="#_x0000_t202" style="position:absolute;margin-left:55.1pt;margin-top:-51pt;width:207.8pt;height:36.6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" fillcolor="white [3201]" strokeweight=".5pt">
                <v:textbox>
                  <w:txbxContent>
                    <w:p w14:paraId="272A1D2F" w14:textId="77777777" w:rsidR="00C5193E" w:rsidRPr="00CF1A60" w:rsidRDefault="00C5193E" w:rsidP="00C5193E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</w:pP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72354F">
        <w:rPr>
          <w:noProof/>
        </w:rPr>
        <w:drawing>
          <wp:anchor distT="0" distB="0" distL="114300" distR="114300" simplePos="0" relativeHeight="251675648" behindDoc="0" locked="0" layoutInCell="1" allowOverlap="1" wp14:anchorId="40B2FA3E" wp14:editId="370CD3AD">
            <wp:simplePos x="0" y="0"/>
            <wp:positionH relativeFrom="column">
              <wp:posOffset>12684760</wp:posOffset>
            </wp:positionH>
            <wp:positionV relativeFrom="paragraph">
              <wp:posOffset>-729615</wp:posOffset>
            </wp:positionV>
            <wp:extent cx="1126671" cy="91440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6671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54F">
        <w:rPr>
          <w:noProof/>
        </w:rPr>
        <w:drawing>
          <wp:anchor distT="0" distB="0" distL="114300" distR="114300" simplePos="0" relativeHeight="251680255" behindDoc="0" locked="0" layoutInCell="1" allowOverlap="1" wp14:anchorId="639C0576" wp14:editId="3BC2950C">
            <wp:simplePos x="0" y="0"/>
            <wp:positionH relativeFrom="column">
              <wp:posOffset>-499745</wp:posOffset>
            </wp:positionH>
            <wp:positionV relativeFrom="paragraph">
              <wp:posOffset>-770255</wp:posOffset>
            </wp:positionV>
            <wp:extent cx="1195070" cy="100774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 w:rsidRPr="00C5193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C5193E" w:rsidRPr="00C5193E">
        <w:rPr>
          <w:rFonts w:ascii="Times New Roman" w:eastAsia="Times New Roman" w:hAnsi="Times New Roman" w:cs="Times New Roman"/>
          <w:lang w:eastAsia="en-GB"/>
        </w:rPr>
        <w:instrText xml:space="preserve"> INCLUDEPICTURE "https://images-na.ssl-images-amazon.com/images/I/A1vkKQC4wrL.jpg" \* MERGEFORMATINET </w:instrText>
      </w:r>
      <w:r w:rsidR="00C5193E" w:rsidRPr="00C5193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357C4DE" w14:textId="1EB703B8" w:rsidR="00CF1A60" w:rsidRPr="00CF1A60" w:rsidRDefault="00CF1A60" w:rsidP="00CF1A60"/>
    <w:p w14:paraId="49284CCB" w14:textId="64C57EFD" w:rsidR="00CF1A60" w:rsidRPr="00CF1A60" w:rsidRDefault="00CF1A60" w:rsidP="00CF1A60"/>
    <w:p w14:paraId="2A16E0EA" w14:textId="3C85747A" w:rsidR="00CF1A60" w:rsidRPr="00CF1A60" w:rsidRDefault="00CF1A60" w:rsidP="00CF1A60"/>
    <w:p w14:paraId="4ABF2A54" w14:textId="421E8F20" w:rsidR="00CF1A60" w:rsidRPr="00CF1A60" w:rsidRDefault="00CF1A60" w:rsidP="00CF1A60"/>
    <w:p w14:paraId="22C7B0A2" w14:textId="705D1EEB" w:rsidR="00CF1A60" w:rsidRPr="00CF1A60" w:rsidRDefault="00CF1A60" w:rsidP="00CF1A60"/>
    <w:p w14:paraId="61D001B4" w14:textId="536C60F7" w:rsidR="00CF1A60" w:rsidRPr="00CF1A60" w:rsidRDefault="00CF1A60" w:rsidP="00CF1A60"/>
    <w:p w14:paraId="03DE41D7" w14:textId="6FE52E86" w:rsidR="00CF1A60" w:rsidRPr="00CF1A60" w:rsidRDefault="00CF1A60" w:rsidP="00CF1A60"/>
    <w:p w14:paraId="00909AB8" w14:textId="6ED1E2FB" w:rsidR="00CF1A60" w:rsidRPr="00CF1A60" w:rsidRDefault="00CF1A60" w:rsidP="00CF1A60"/>
    <w:p w14:paraId="468C2E81" w14:textId="076B2627" w:rsidR="00CF1A60" w:rsidRPr="00CF1A60" w:rsidRDefault="00CF1A60" w:rsidP="00CF1A60"/>
    <w:p w14:paraId="0AE0E468" w14:textId="033347FC" w:rsidR="00CF1A60" w:rsidRPr="00CF1A60" w:rsidRDefault="00CF1A60" w:rsidP="00CF1A60"/>
    <w:p w14:paraId="70A72B0B" w14:textId="55DA0589" w:rsidR="00CF1A60" w:rsidRPr="00CF1A60" w:rsidRDefault="00CF1A60" w:rsidP="00CF1A60"/>
    <w:p w14:paraId="582B26DA" w14:textId="16C91F01" w:rsidR="00CF1A60" w:rsidRPr="00CF1A60" w:rsidRDefault="00CF1A60" w:rsidP="00CF1A60"/>
    <w:p w14:paraId="0A7E5BBB" w14:textId="334DB8AE" w:rsidR="00CF1A60" w:rsidRPr="00CF1A60" w:rsidRDefault="00CF1A60" w:rsidP="00CF1A60"/>
    <w:p w14:paraId="2C91C2F1" w14:textId="44014780" w:rsidR="00CF1A60" w:rsidRPr="00CF1A60" w:rsidRDefault="00CF1A60" w:rsidP="00CF1A60"/>
    <w:p w14:paraId="6EF05F41" w14:textId="4D8D19FA" w:rsidR="00CF1A60" w:rsidRPr="00CF1A60" w:rsidRDefault="002320B5" w:rsidP="00CF1A60">
      <w:r>
        <w:rPr>
          <w:noProof/>
        </w:rPr>
        <w:drawing>
          <wp:anchor distT="0" distB="0" distL="114300" distR="114300" simplePos="0" relativeHeight="251677696" behindDoc="0" locked="0" layoutInCell="1" allowOverlap="1" wp14:anchorId="68E240B3" wp14:editId="78266C65">
            <wp:simplePos x="0" y="0"/>
            <wp:positionH relativeFrom="column">
              <wp:posOffset>12556490</wp:posOffset>
            </wp:positionH>
            <wp:positionV relativeFrom="paragraph">
              <wp:posOffset>188595</wp:posOffset>
            </wp:positionV>
            <wp:extent cx="1260465" cy="1024128"/>
            <wp:effectExtent l="0" t="0" r="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65" cy="1024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39" behindDoc="0" locked="0" layoutInCell="1" allowOverlap="1" wp14:anchorId="12E1393E" wp14:editId="60853D4E">
                <wp:simplePos x="0" y="0"/>
                <wp:positionH relativeFrom="column">
                  <wp:posOffset>-495300</wp:posOffset>
                </wp:positionH>
                <wp:positionV relativeFrom="paragraph">
                  <wp:posOffset>140970</wp:posOffset>
                </wp:positionV>
                <wp:extent cx="5260975" cy="2857500"/>
                <wp:effectExtent l="0" t="0" r="9525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0975" cy="2857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A3D7A" w14:textId="77777777" w:rsidR="00C5193E" w:rsidRDefault="00C5193E" w:rsidP="00C5193E"/>
                          <w:p w14:paraId="6D053F05" w14:textId="77777777" w:rsidR="008E5BC9" w:rsidRDefault="008E5BC9" w:rsidP="00C5193E"/>
                          <w:p w14:paraId="7D4F8A84" w14:textId="77777777" w:rsidR="008E5BC9" w:rsidRDefault="008E5BC9" w:rsidP="00C5193E"/>
                          <w:p w14:paraId="6F81D2C6" w14:textId="77777777" w:rsidR="008E5BC9" w:rsidRDefault="008E5BC9" w:rsidP="00C5193E"/>
                          <w:p w14:paraId="0DFE17B6" w14:textId="77777777" w:rsidR="0060686C" w:rsidRDefault="00D5764B" w:rsidP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t xml:space="preserve">                      </w:t>
                            </w:r>
                            <w:r w:rsidR="00CF1A60">
                              <w:t xml:space="preserve"> </w:t>
                            </w:r>
                          </w:p>
                          <w:p w14:paraId="5DEFBDE6" w14:textId="77777777" w:rsidR="00680C1D" w:rsidRPr="0060686C" w:rsidRDefault="00680C1D" w:rsidP="00680C1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8033E6">
                              <w:rPr>
                                <w:rFonts w:ascii="Letter-join Plus 36" w:hAnsi="Letter-join Plus 36"/>
                              </w:rPr>
                              <w:t xml:space="preserve">In 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Science we will be learning about…</w:t>
                            </w:r>
                          </w:p>
                          <w:p w14:paraId="5155021C" w14:textId="77777777" w:rsidR="00680C1D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Materials</w:t>
                            </w:r>
                          </w:p>
                          <w:p w14:paraId="453ED90B" w14:textId="77777777" w:rsidR="00680C1D" w:rsidRPr="0060686C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Space</w:t>
                            </w:r>
                          </w:p>
                          <w:p w14:paraId="171951EA" w14:textId="77777777" w:rsidR="00680C1D" w:rsidRDefault="00680C1D" w:rsidP="00680C1D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41684C75" w14:textId="77777777" w:rsidR="00680C1D" w:rsidRDefault="00680C1D" w:rsidP="00680C1D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The skills we will be covering are…</w:t>
                            </w:r>
                          </w:p>
                          <w:p w14:paraId="594A0529" w14:textId="77777777" w:rsidR="00680C1D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Asking questions and making predictions</w:t>
                            </w:r>
                          </w:p>
                          <w:p w14:paraId="07B4DBE0" w14:textId="77777777" w:rsidR="00680C1D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Setting up tests, observing and measuring and recording data</w:t>
                            </w:r>
                          </w:p>
                          <w:p w14:paraId="08DE8858" w14:textId="5D3EEB1E" w:rsidR="00D5764B" w:rsidRPr="00077EA4" w:rsidRDefault="00680C1D" w:rsidP="00680C1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Interpreting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results and evaluating enquiries</w:t>
                            </w:r>
                            <w:r w:rsidR="008033E6" w:rsidRPr="00077EA4">
                              <w:rPr>
                                <w:rFonts w:ascii="Letter-join Plus 36" w:hAnsi="Letter-join Plus 36"/>
                              </w:rPr>
                              <w:br/>
                            </w:r>
                            <w:r w:rsidR="008033E6" w:rsidRPr="00077EA4">
                              <w:rPr>
                                <w:rFonts w:ascii="Letter-join Plus 36" w:hAnsi="Letter-join Plus 36"/>
                              </w:rPr>
                              <w:br/>
                            </w:r>
                            <w:r w:rsidR="008033E6" w:rsidRPr="00077EA4">
                              <w:rPr>
                                <w:rFonts w:ascii="Letter-join Plus 36" w:hAnsi="Letter-join Plus 36"/>
                              </w:rPr>
                              <w:br/>
                            </w:r>
                            <w:r w:rsidR="008033E6" w:rsidRPr="00077EA4">
                              <w:rPr>
                                <w:rFonts w:ascii="Letter-join Plus 36" w:hAnsi="Letter-join Plus 3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1393E" id="Text Box 21" o:spid="_x0000_s1032" type="#_x0000_t202" style="position:absolute;margin-left:-39pt;margin-top:11.1pt;width:414.25pt;height:225pt;z-index:2516838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" filled="f" strokeweight=".5pt">
                <v:textbox>
                  <w:txbxContent>
                    <w:p w14:paraId="1BAA3D7A" w14:textId="77777777" w:rsidR="00C5193E" w:rsidRDefault="00C5193E" w:rsidP="00C5193E"/>
                    <w:p w14:paraId="6D053F05" w14:textId="77777777" w:rsidR="008E5BC9" w:rsidRDefault="008E5BC9" w:rsidP="00C5193E"/>
                    <w:p w14:paraId="7D4F8A84" w14:textId="77777777" w:rsidR="008E5BC9" w:rsidRDefault="008E5BC9" w:rsidP="00C5193E"/>
                    <w:p w14:paraId="6F81D2C6" w14:textId="77777777" w:rsidR="008E5BC9" w:rsidRDefault="008E5BC9" w:rsidP="00C5193E"/>
                    <w:p w14:paraId="0DFE17B6" w14:textId="77777777" w:rsidR="0060686C" w:rsidRDefault="00D5764B" w:rsidP="00E72D00">
                      <w:pPr>
                        <w:rPr>
                          <w:rFonts w:ascii="Letter-join Print" w:hAnsi="Letter-join Print"/>
                        </w:rPr>
                      </w:pPr>
                      <w:r>
                        <w:t xml:space="preserve">                      </w:t>
                      </w:r>
                      <w:r w:rsidR="00CF1A60">
                        <w:t xml:space="preserve"> </w:t>
                      </w:r>
                    </w:p>
                    <w:p w14:paraId="5DEFBDE6" w14:textId="77777777" w:rsidR="00680C1D" w:rsidRPr="0060686C" w:rsidRDefault="00680C1D" w:rsidP="00680C1D">
                      <w:pPr>
                        <w:rPr>
                          <w:rFonts w:ascii="Letter-join Print" w:hAnsi="Letter-join Print"/>
                        </w:rPr>
                      </w:pPr>
                      <w:r w:rsidRPr="008033E6">
                        <w:rPr>
                          <w:rFonts w:ascii="Letter-join Plus 36" w:hAnsi="Letter-join Plus 36"/>
                        </w:rPr>
                        <w:t xml:space="preserve">In </w:t>
                      </w:r>
                      <w:r>
                        <w:rPr>
                          <w:rFonts w:ascii="Letter-join Plus 36" w:hAnsi="Letter-join Plus 36"/>
                        </w:rPr>
                        <w:t>Science we will be learning about…</w:t>
                      </w:r>
                    </w:p>
                    <w:p w14:paraId="5155021C" w14:textId="77777777" w:rsidR="00680C1D" w:rsidRDefault="00680C1D" w:rsidP="00680C1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Materials</w:t>
                      </w:r>
                    </w:p>
                    <w:p w14:paraId="453ED90B" w14:textId="77777777" w:rsidR="00680C1D" w:rsidRPr="0060686C" w:rsidRDefault="00680C1D" w:rsidP="00680C1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Space</w:t>
                      </w:r>
                    </w:p>
                    <w:p w14:paraId="171951EA" w14:textId="77777777" w:rsidR="00680C1D" w:rsidRDefault="00680C1D" w:rsidP="00680C1D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41684C75" w14:textId="77777777" w:rsidR="00680C1D" w:rsidRDefault="00680C1D" w:rsidP="00680C1D">
                      <w:p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The skills we will be covering are…</w:t>
                      </w:r>
                    </w:p>
                    <w:p w14:paraId="594A0529" w14:textId="77777777" w:rsidR="00680C1D" w:rsidRDefault="00680C1D" w:rsidP="00680C1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Asking questions and making predictions</w:t>
                      </w:r>
                    </w:p>
                    <w:p w14:paraId="07B4DBE0" w14:textId="77777777" w:rsidR="00680C1D" w:rsidRDefault="00680C1D" w:rsidP="00680C1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Setting up tests, observing and measuring and recording data</w:t>
                      </w:r>
                    </w:p>
                    <w:p w14:paraId="08DE8858" w14:textId="5D3EEB1E" w:rsidR="00D5764B" w:rsidRPr="00077EA4" w:rsidRDefault="00680C1D" w:rsidP="00680C1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Interpreting</w:t>
                      </w:r>
                      <w:r>
                        <w:rPr>
                          <w:rFonts w:ascii="Letter-join Plus 36" w:hAnsi="Letter-join Plus 36"/>
                        </w:rPr>
                        <w:t xml:space="preserve"> results and evaluating enquiries</w:t>
                      </w:r>
                      <w:r w:rsidR="008033E6" w:rsidRPr="00077EA4">
                        <w:rPr>
                          <w:rFonts w:ascii="Letter-join Plus 36" w:hAnsi="Letter-join Plus 36"/>
                        </w:rPr>
                        <w:br/>
                      </w:r>
                      <w:r w:rsidR="008033E6" w:rsidRPr="00077EA4">
                        <w:rPr>
                          <w:rFonts w:ascii="Letter-join Plus 36" w:hAnsi="Letter-join Plus 36"/>
                        </w:rPr>
                        <w:br/>
                      </w:r>
                      <w:r w:rsidR="008033E6" w:rsidRPr="00077EA4">
                        <w:rPr>
                          <w:rFonts w:ascii="Letter-join Plus 36" w:hAnsi="Letter-join Plus 36"/>
                        </w:rPr>
                        <w:br/>
                      </w:r>
                      <w:r w:rsidR="008033E6" w:rsidRPr="00077EA4">
                        <w:rPr>
                          <w:rFonts w:ascii="Letter-join Plus 36" w:hAnsi="Letter-join Plus 3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313FB7D4" wp14:editId="39A6AE62">
            <wp:simplePos x="0" y="0"/>
            <wp:positionH relativeFrom="column">
              <wp:posOffset>-491490</wp:posOffset>
            </wp:positionH>
            <wp:positionV relativeFrom="paragraph">
              <wp:posOffset>111125</wp:posOffset>
            </wp:positionV>
            <wp:extent cx="1152144" cy="976818"/>
            <wp:effectExtent l="0" t="0" r="3810" b="12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976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A19B070" wp14:editId="61FD5087">
                <wp:simplePos x="0" y="0"/>
                <wp:positionH relativeFrom="column">
                  <wp:posOffset>8318500</wp:posOffset>
                </wp:positionH>
                <wp:positionV relativeFrom="paragraph">
                  <wp:posOffset>140970</wp:posOffset>
                </wp:positionV>
                <wp:extent cx="5537200" cy="2857500"/>
                <wp:effectExtent l="0" t="0" r="1270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7200" cy="2857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437ED2" w14:textId="77777777" w:rsidR="00C5193E" w:rsidRDefault="00C5193E" w:rsidP="00C5193E"/>
                          <w:p w14:paraId="7064F80E" w14:textId="77777777" w:rsidR="00C5193E" w:rsidRDefault="00C5193E" w:rsidP="00C5193E"/>
                          <w:p w14:paraId="6C8D3302" w14:textId="77777777" w:rsidR="00C5193E" w:rsidRDefault="00C5193E" w:rsidP="00C5193E"/>
                          <w:p w14:paraId="7FEAD2BA" w14:textId="77777777" w:rsidR="008E5BC9" w:rsidRDefault="008E5BC9" w:rsidP="00CF1A60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64542A4D" w14:textId="77777777" w:rsidR="002320B5" w:rsidRDefault="002320B5" w:rsidP="002320B5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04340FA6" w14:textId="2BFD75FA" w:rsidR="002320B5" w:rsidRDefault="002320B5" w:rsidP="002320B5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 w:rsidRPr="002320B5">
                              <w:rPr>
                                <w:rFonts w:ascii="Letter-join Plus 36" w:hAnsi="Letter-join Plus 36"/>
                              </w:rPr>
                              <w:t xml:space="preserve">In 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PSHE</w:t>
                            </w:r>
                            <w:r w:rsidRPr="002320B5">
                              <w:rPr>
                                <w:rFonts w:ascii="Letter-join Plus 36" w:hAnsi="Letter-join Plus 36"/>
                              </w:rPr>
                              <w:t xml:space="preserve"> we will be learning about</w:t>
                            </w:r>
                            <w:r w:rsidR="0065505D">
                              <w:rPr>
                                <w:rFonts w:ascii="Letter-join Plus 36" w:hAnsi="Letter-join Plus 36"/>
                              </w:rPr>
                              <w:t>…</w:t>
                            </w:r>
                          </w:p>
                          <w:p w14:paraId="35A3C1B3" w14:textId="664ACD9C" w:rsidR="00692A8E" w:rsidRDefault="00692A8E" w:rsidP="002320B5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33B4F0DA" w14:textId="08EBC9A2" w:rsidR="00692A8E" w:rsidRDefault="00692A8E" w:rsidP="00692A8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Computer/online safety (image sharing)</w:t>
                            </w:r>
                          </w:p>
                          <w:p w14:paraId="59F8A0B6" w14:textId="00C57F65" w:rsidR="00692A8E" w:rsidRPr="002320B5" w:rsidRDefault="00692A8E" w:rsidP="00692A8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 w:rsidRPr="002320B5">
                              <w:rPr>
                                <w:rFonts w:ascii="Letter-join Plus 36" w:hAnsi="Letter-join Plus 36"/>
                              </w:rPr>
                              <w:t>Keeping/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s</w:t>
                            </w:r>
                            <w:r w:rsidRPr="002320B5">
                              <w:rPr>
                                <w:rFonts w:ascii="Letter-join Plus 36" w:hAnsi="Letter-join Plus 36"/>
                              </w:rPr>
                              <w:t xml:space="preserve">taying 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s</w:t>
                            </w:r>
                            <w:r w:rsidRPr="002320B5">
                              <w:rPr>
                                <w:rFonts w:ascii="Letter-join Plus 36" w:hAnsi="Letter-join Plus 36"/>
                              </w:rPr>
                              <w:t>afe (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peer pressure</w:t>
                            </w:r>
                            <w:r w:rsidRPr="002320B5">
                              <w:rPr>
                                <w:rFonts w:ascii="Letter-join Plus 36" w:hAnsi="Letter-join Plus 36"/>
                              </w:rPr>
                              <w:t>)</w:t>
                            </w:r>
                          </w:p>
                          <w:p w14:paraId="323A4713" w14:textId="77777777" w:rsidR="00692A8E" w:rsidRPr="002320B5" w:rsidRDefault="00692A8E" w:rsidP="00692A8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 w:rsidRPr="002320B5">
                              <w:rPr>
                                <w:rFonts w:ascii="Letter-join Plus 36" w:hAnsi="Letter-join Plus 36"/>
                              </w:rPr>
                              <w:t>Keeping/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s</w:t>
                            </w:r>
                            <w:r w:rsidRPr="002320B5">
                              <w:rPr>
                                <w:rFonts w:ascii="Letter-join Plus 36" w:hAnsi="Letter-join Plus 36"/>
                              </w:rPr>
                              <w:t>taying healthy (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smoking</w:t>
                            </w:r>
                            <w:r w:rsidRPr="002320B5">
                              <w:rPr>
                                <w:rFonts w:ascii="Letter-join Plus 36" w:hAnsi="Letter-join Plus 36"/>
                              </w:rPr>
                              <w:t>)</w:t>
                            </w:r>
                          </w:p>
                          <w:p w14:paraId="5EBED4DA" w14:textId="77777777" w:rsidR="00692A8E" w:rsidRDefault="00692A8E" w:rsidP="002320B5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72BC71C7" w14:textId="77777777" w:rsidR="002320B5" w:rsidRDefault="002320B5" w:rsidP="002320B5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616DC056" w14:textId="77777777" w:rsidR="003C26C2" w:rsidRDefault="003C26C2" w:rsidP="003C26C2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9B070" id="Text Box 20" o:spid="_x0000_s1033" type="#_x0000_t202" style="position:absolute;margin-left:655pt;margin-top:11.1pt;width:436pt;height:22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" filled="f" strokeweight=".5pt">
                <v:textbox>
                  <w:txbxContent>
                    <w:p w14:paraId="18437ED2" w14:textId="77777777" w:rsidR="00C5193E" w:rsidRDefault="00C5193E" w:rsidP="00C5193E"/>
                    <w:p w14:paraId="7064F80E" w14:textId="77777777" w:rsidR="00C5193E" w:rsidRDefault="00C5193E" w:rsidP="00C5193E"/>
                    <w:p w14:paraId="6C8D3302" w14:textId="77777777" w:rsidR="00C5193E" w:rsidRDefault="00C5193E" w:rsidP="00C5193E"/>
                    <w:p w14:paraId="7FEAD2BA" w14:textId="77777777" w:rsidR="008E5BC9" w:rsidRDefault="008E5BC9" w:rsidP="00CF1A60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</w:p>
                    <w:p w14:paraId="64542A4D" w14:textId="77777777" w:rsidR="002320B5" w:rsidRDefault="002320B5" w:rsidP="002320B5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04340FA6" w14:textId="2BFD75FA" w:rsidR="002320B5" w:rsidRDefault="002320B5" w:rsidP="002320B5">
                      <w:pPr>
                        <w:rPr>
                          <w:rFonts w:ascii="Letter-join Plus 36" w:hAnsi="Letter-join Plus 36"/>
                        </w:rPr>
                      </w:pPr>
                      <w:r w:rsidRPr="002320B5">
                        <w:rPr>
                          <w:rFonts w:ascii="Letter-join Plus 36" w:hAnsi="Letter-join Plus 36"/>
                        </w:rPr>
                        <w:t xml:space="preserve">In </w:t>
                      </w:r>
                      <w:r>
                        <w:rPr>
                          <w:rFonts w:ascii="Letter-join Plus 36" w:hAnsi="Letter-join Plus 36"/>
                        </w:rPr>
                        <w:t>PSHE</w:t>
                      </w:r>
                      <w:r w:rsidRPr="002320B5">
                        <w:rPr>
                          <w:rFonts w:ascii="Letter-join Plus 36" w:hAnsi="Letter-join Plus 36"/>
                        </w:rPr>
                        <w:t xml:space="preserve"> we will be learning about</w:t>
                      </w:r>
                      <w:r w:rsidR="0065505D">
                        <w:rPr>
                          <w:rFonts w:ascii="Letter-join Plus 36" w:hAnsi="Letter-join Plus 36"/>
                        </w:rPr>
                        <w:t>…</w:t>
                      </w:r>
                    </w:p>
                    <w:p w14:paraId="35A3C1B3" w14:textId="664ACD9C" w:rsidR="00692A8E" w:rsidRDefault="00692A8E" w:rsidP="002320B5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33B4F0DA" w14:textId="08EBC9A2" w:rsidR="00692A8E" w:rsidRDefault="00692A8E" w:rsidP="00692A8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Computer/online safety (image sharing)</w:t>
                      </w:r>
                    </w:p>
                    <w:p w14:paraId="59F8A0B6" w14:textId="00C57F65" w:rsidR="00692A8E" w:rsidRPr="002320B5" w:rsidRDefault="00692A8E" w:rsidP="00692A8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Letter-join Plus 36" w:hAnsi="Letter-join Plus 36"/>
                        </w:rPr>
                      </w:pPr>
                      <w:r w:rsidRPr="002320B5">
                        <w:rPr>
                          <w:rFonts w:ascii="Letter-join Plus 36" w:hAnsi="Letter-join Plus 36"/>
                        </w:rPr>
                        <w:t>Keeping/</w:t>
                      </w:r>
                      <w:r>
                        <w:rPr>
                          <w:rFonts w:ascii="Letter-join Plus 36" w:hAnsi="Letter-join Plus 36"/>
                        </w:rPr>
                        <w:t>s</w:t>
                      </w:r>
                      <w:r w:rsidRPr="002320B5">
                        <w:rPr>
                          <w:rFonts w:ascii="Letter-join Plus 36" w:hAnsi="Letter-join Plus 36"/>
                        </w:rPr>
                        <w:t xml:space="preserve">taying </w:t>
                      </w:r>
                      <w:r>
                        <w:rPr>
                          <w:rFonts w:ascii="Letter-join Plus 36" w:hAnsi="Letter-join Plus 36"/>
                        </w:rPr>
                        <w:t>s</w:t>
                      </w:r>
                      <w:r w:rsidRPr="002320B5">
                        <w:rPr>
                          <w:rFonts w:ascii="Letter-join Plus 36" w:hAnsi="Letter-join Plus 36"/>
                        </w:rPr>
                        <w:t>afe (</w:t>
                      </w:r>
                      <w:r>
                        <w:rPr>
                          <w:rFonts w:ascii="Letter-join Plus 36" w:hAnsi="Letter-join Plus 36"/>
                        </w:rPr>
                        <w:t>peer pressure</w:t>
                      </w:r>
                      <w:r w:rsidRPr="002320B5">
                        <w:rPr>
                          <w:rFonts w:ascii="Letter-join Plus 36" w:hAnsi="Letter-join Plus 36"/>
                        </w:rPr>
                        <w:t>)</w:t>
                      </w:r>
                    </w:p>
                    <w:p w14:paraId="323A4713" w14:textId="77777777" w:rsidR="00692A8E" w:rsidRPr="002320B5" w:rsidRDefault="00692A8E" w:rsidP="00692A8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Letter-join Plus 36" w:hAnsi="Letter-join Plus 36"/>
                        </w:rPr>
                      </w:pPr>
                      <w:r w:rsidRPr="002320B5">
                        <w:rPr>
                          <w:rFonts w:ascii="Letter-join Plus 36" w:hAnsi="Letter-join Plus 36"/>
                        </w:rPr>
                        <w:t>Keeping/</w:t>
                      </w:r>
                      <w:r>
                        <w:rPr>
                          <w:rFonts w:ascii="Letter-join Plus 36" w:hAnsi="Letter-join Plus 36"/>
                        </w:rPr>
                        <w:t>s</w:t>
                      </w:r>
                      <w:r w:rsidRPr="002320B5">
                        <w:rPr>
                          <w:rFonts w:ascii="Letter-join Plus 36" w:hAnsi="Letter-join Plus 36"/>
                        </w:rPr>
                        <w:t>taying healthy (</w:t>
                      </w:r>
                      <w:r>
                        <w:rPr>
                          <w:rFonts w:ascii="Letter-join Plus 36" w:hAnsi="Letter-join Plus 36"/>
                        </w:rPr>
                        <w:t>smoking</w:t>
                      </w:r>
                      <w:r w:rsidRPr="002320B5">
                        <w:rPr>
                          <w:rFonts w:ascii="Letter-join Plus 36" w:hAnsi="Letter-join Plus 36"/>
                        </w:rPr>
                        <w:t>)</w:t>
                      </w:r>
                    </w:p>
                    <w:p w14:paraId="5EBED4DA" w14:textId="77777777" w:rsidR="00692A8E" w:rsidRDefault="00692A8E" w:rsidP="002320B5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72BC71C7" w14:textId="77777777" w:rsidR="002320B5" w:rsidRDefault="002320B5" w:rsidP="002320B5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616DC056" w14:textId="77777777" w:rsidR="003C26C2" w:rsidRDefault="003C26C2" w:rsidP="003C26C2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3EF7BCE3" wp14:editId="20DC72D0">
            <wp:simplePos x="0" y="0"/>
            <wp:positionH relativeFrom="column">
              <wp:posOffset>5562600</wp:posOffset>
            </wp:positionH>
            <wp:positionV relativeFrom="paragraph">
              <wp:posOffset>192405</wp:posOffset>
            </wp:positionV>
            <wp:extent cx="2133600" cy="2059305"/>
            <wp:effectExtent l="0" t="0" r="0" b="0"/>
            <wp:wrapNone/>
            <wp:docPr id="10673800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380095" name="Picture 106738009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05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33A4D" w14:textId="2C743E2B" w:rsidR="00CF1A60" w:rsidRPr="00CF1A60" w:rsidRDefault="003C26C2" w:rsidP="00CF1A60">
      <w:pPr>
        <w:tabs>
          <w:tab w:val="left" w:pos="823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F4CE6EE" wp14:editId="3DBC5ED7">
                <wp:simplePos x="0" y="0"/>
                <wp:positionH relativeFrom="column">
                  <wp:posOffset>5797126</wp:posOffset>
                </wp:positionH>
                <wp:positionV relativeFrom="paragraph">
                  <wp:posOffset>3015615</wp:posOffset>
                </wp:positionV>
                <wp:extent cx="1552755" cy="723900"/>
                <wp:effectExtent l="0" t="0" r="9525" b="127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75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533AC" w14:textId="77777777" w:rsidR="00C5193E" w:rsidRPr="00CF1A60" w:rsidRDefault="00C5193E" w:rsidP="00C5193E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Physical </w:t>
                            </w:r>
                            <w:r w:rsidR="00CF1A60"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>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CE6EE" id="Text Box 32" o:spid="_x0000_s1034" type="#_x0000_t202" style="position:absolute;margin-left:456.45pt;margin-top:237.45pt;width:122.25pt;height:5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" fillcolor="white [3201]" strokeweight=".5pt">
                <v:textbox>
                  <w:txbxContent>
                    <w:p w14:paraId="20B533AC" w14:textId="77777777" w:rsidR="00C5193E" w:rsidRPr="00CF1A60" w:rsidRDefault="00C5193E" w:rsidP="00C5193E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</w:pP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 xml:space="preserve">Physical </w:t>
                      </w:r>
                      <w:r w:rsidR="00CF1A60" w:rsidRPr="00CF1A60"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>Education</w:t>
                      </w:r>
                    </w:p>
                  </w:txbxContent>
                </v:textbox>
              </v:shape>
            </w:pict>
          </mc:Fallback>
        </mc:AlternateContent>
      </w:r>
      <w:r w:rsidR="0048465C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3CA51DE7" wp14:editId="44A75A24">
                <wp:simplePos x="0" y="0"/>
                <wp:positionH relativeFrom="column">
                  <wp:posOffset>8318501</wp:posOffset>
                </wp:positionH>
                <wp:positionV relativeFrom="paragraph">
                  <wp:posOffset>2914015</wp:posOffset>
                </wp:positionV>
                <wp:extent cx="5537200" cy="3632835"/>
                <wp:effectExtent l="0" t="0" r="12700" b="1206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7200" cy="36328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D9EA71" w14:textId="77777777" w:rsidR="00C5193E" w:rsidRDefault="00C5193E" w:rsidP="00C5193E"/>
                          <w:p w14:paraId="5A0395D7" w14:textId="77777777" w:rsidR="00C5193E" w:rsidRDefault="00C5193E" w:rsidP="00C5193E"/>
                          <w:p w14:paraId="56983A10" w14:textId="77777777" w:rsidR="00C5193E" w:rsidRDefault="00C5193E" w:rsidP="00C5193E"/>
                          <w:p w14:paraId="28F8534D" w14:textId="77777777" w:rsidR="00E72D00" w:rsidRDefault="00E72D00" w:rsidP="00196208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59A0827E" w14:textId="77777777" w:rsidR="00196208" w:rsidRDefault="00196208" w:rsidP="00196208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7DBB0D96" w14:textId="77777777" w:rsidR="00196208" w:rsidRPr="00196208" w:rsidRDefault="00196208" w:rsidP="00196208">
                            <w:pPr>
                              <w:rPr>
                                <w:rFonts w:ascii="Letter-join Basic 36" w:hAnsi="Letter-join Basic 36"/>
                              </w:rPr>
                            </w:pPr>
                          </w:p>
                          <w:p w14:paraId="02669A5D" w14:textId="77777777" w:rsidR="007C546A" w:rsidRPr="008C2F70" w:rsidRDefault="007C546A" w:rsidP="007C546A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 w:rsidRPr="008C2F70">
                              <w:rPr>
                                <w:rFonts w:ascii="Letter-join Plus 36" w:hAnsi="Letter-join Plus 36"/>
                              </w:rPr>
                              <w:t xml:space="preserve">In Art we are learning to 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paint.</w:t>
                            </w:r>
                          </w:p>
                          <w:p w14:paraId="353CA2E6" w14:textId="77777777" w:rsidR="007C546A" w:rsidRPr="008C2F70" w:rsidRDefault="007C546A" w:rsidP="007C546A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72422579" w14:textId="77777777" w:rsidR="007C546A" w:rsidRPr="008C2F70" w:rsidRDefault="007C546A" w:rsidP="007C546A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6EA49495" w14:textId="77777777" w:rsidR="007C546A" w:rsidRPr="008C2F70" w:rsidRDefault="007C546A" w:rsidP="007C546A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3AE4FB42" w14:textId="77777777" w:rsidR="007C546A" w:rsidRPr="008C2F70" w:rsidRDefault="007C546A" w:rsidP="007C546A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7D87F8CD" w14:textId="77777777" w:rsidR="007C546A" w:rsidRPr="008C2F70" w:rsidRDefault="007C546A" w:rsidP="007C546A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 w:rsidRPr="008C2F70">
                              <w:rPr>
                                <w:rFonts w:ascii="Letter-join Plus 36" w:hAnsi="Letter-join Plus 36"/>
                              </w:rPr>
                              <w:t>For our DT topic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,</w:t>
                            </w:r>
                            <w:r w:rsidRPr="008C2F70">
                              <w:rPr>
                                <w:rFonts w:ascii="Letter-join Plus 36" w:hAnsi="Letter-join Plus 36"/>
                              </w:rPr>
                              <w:t xml:space="preserve"> we will b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e learning about mechanisms.</w:t>
                            </w:r>
                          </w:p>
                          <w:p w14:paraId="33F6737E" w14:textId="77777777" w:rsidR="00196208" w:rsidRPr="008C2F70" w:rsidRDefault="00196208" w:rsidP="00196208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51DE7" id="Text Box 22" o:spid="_x0000_s1035" type="#_x0000_t202" style="position:absolute;margin-left:655pt;margin-top:229.45pt;width:436pt;height:286.0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" filled="f" strokeweight=".5pt">
                <v:textbox>
                  <w:txbxContent>
                    <w:p w14:paraId="03D9EA71" w14:textId="77777777" w:rsidR="00C5193E" w:rsidRDefault="00C5193E" w:rsidP="00C5193E"/>
                    <w:p w14:paraId="5A0395D7" w14:textId="77777777" w:rsidR="00C5193E" w:rsidRDefault="00C5193E" w:rsidP="00C5193E"/>
                    <w:p w14:paraId="56983A10" w14:textId="77777777" w:rsidR="00C5193E" w:rsidRDefault="00C5193E" w:rsidP="00C5193E"/>
                    <w:p w14:paraId="28F8534D" w14:textId="77777777" w:rsidR="00E72D00" w:rsidRDefault="00E72D00" w:rsidP="00196208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59A0827E" w14:textId="77777777" w:rsidR="00196208" w:rsidRDefault="00196208" w:rsidP="00196208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7DBB0D96" w14:textId="77777777" w:rsidR="00196208" w:rsidRPr="00196208" w:rsidRDefault="00196208" w:rsidP="00196208">
                      <w:pPr>
                        <w:rPr>
                          <w:rFonts w:ascii="Letter-join Basic 36" w:hAnsi="Letter-join Basic 36"/>
                        </w:rPr>
                      </w:pPr>
                    </w:p>
                    <w:p w14:paraId="02669A5D" w14:textId="77777777" w:rsidR="007C546A" w:rsidRPr="008C2F70" w:rsidRDefault="007C546A" w:rsidP="007C546A">
                      <w:pPr>
                        <w:rPr>
                          <w:rFonts w:ascii="Letter-join Plus 36" w:hAnsi="Letter-join Plus 36"/>
                        </w:rPr>
                      </w:pPr>
                      <w:r w:rsidRPr="008C2F70">
                        <w:rPr>
                          <w:rFonts w:ascii="Letter-join Plus 36" w:hAnsi="Letter-join Plus 36"/>
                        </w:rPr>
                        <w:t xml:space="preserve">In Art we are learning to </w:t>
                      </w:r>
                      <w:r>
                        <w:rPr>
                          <w:rFonts w:ascii="Letter-join Plus 36" w:hAnsi="Letter-join Plus 36"/>
                        </w:rPr>
                        <w:t>paint.</w:t>
                      </w:r>
                    </w:p>
                    <w:p w14:paraId="353CA2E6" w14:textId="77777777" w:rsidR="007C546A" w:rsidRPr="008C2F70" w:rsidRDefault="007C546A" w:rsidP="007C546A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72422579" w14:textId="77777777" w:rsidR="007C546A" w:rsidRPr="008C2F70" w:rsidRDefault="007C546A" w:rsidP="007C546A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6EA49495" w14:textId="77777777" w:rsidR="007C546A" w:rsidRPr="008C2F70" w:rsidRDefault="007C546A" w:rsidP="007C546A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3AE4FB42" w14:textId="77777777" w:rsidR="007C546A" w:rsidRPr="008C2F70" w:rsidRDefault="007C546A" w:rsidP="007C546A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7D87F8CD" w14:textId="77777777" w:rsidR="007C546A" w:rsidRPr="008C2F70" w:rsidRDefault="007C546A" w:rsidP="007C546A">
                      <w:pPr>
                        <w:rPr>
                          <w:rFonts w:ascii="Letter-join Plus 36" w:hAnsi="Letter-join Plus 36"/>
                        </w:rPr>
                      </w:pPr>
                      <w:r w:rsidRPr="008C2F70">
                        <w:rPr>
                          <w:rFonts w:ascii="Letter-join Plus 36" w:hAnsi="Letter-join Plus 36"/>
                        </w:rPr>
                        <w:t>For our DT topic</w:t>
                      </w:r>
                      <w:r>
                        <w:rPr>
                          <w:rFonts w:ascii="Letter-join Plus 36" w:hAnsi="Letter-join Plus 36"/>
                        </w:rPr>
                        <w:t>,</w:t>
                      </w:r>
                      <w:r w:rsidRPr="008C2F70">
                        <w:rPr>
                          <w:rFonts w:ascii="Letter-join Plus 36" w:hAnsi="Letter-join Plus 36"/>
                        </w:rPr>
                        <w:t xml:space="preserve"> we will b</w:t>
                      </w:r>
                      <w:r>
                        <w:rPr>
                          <w:rFonts w:ascii="Letter-join Plus 36" w:hAnsi="Letter-join Plus 36"/>
                        </w:rPr>
                        <w:t>e learning about mechanisms.</w:t>
                      </w:r>
                    </w:p>
                    <w:p w14:paraId="33F6737E" w14:textId="77777777" w:rsidR="00196208" w:rsidRPr="008C2F70" w:rsidRDefault="00196208" w:rsidP="00196208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20B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CC5B5A3" wp14:editId="51294752">
                <wp:simplePos x="0" y="0"/>
                <wp:positionH relativeFrom="column">
                  <wp:posOffset>8445500</wp:posOffset>
                </wp:positionH>
                <wp:positionV relativeFrom="paragraph">
                  <wp:posOffset>107315</wp:posOffset>
                </wp:positionV>
                <wp:extent cx="2742565" cy="465455"/>
                <wp:effectExtent l="0" t="0" r="13335" b="1714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560517" w14:textId="5BEA1F24" w:rsidR="00C5193E" w:rsidRPr="00CF1A60" w:rsidRDefault="00CF1A60" w:rsidP="00C5193E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5B5A3" id="Text Box 29" o:spid="_x0000_s1036" type="#_x0000_t202" style="position:absolute;margin-left:665pt;margin-top:8.45pt;width:215.95pt;height:36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" fillcolor="white [3201]" strokeweight=".5pt">
                <v:textbox>
                  <w:txbxContent>
                    <w:p w14:paraId="63560517" w14:textId="5BEA1F24" w:rsidR="00C5193E" w:rsidRPr="00CF1A60" w:rsidRDefault="00CF1A60" w:rsidP="00C5193E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</w:pP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>PSHE</w:t>
                      </w:r>
                    </w:p>
                  </w:txbxContent>
                </v:textbox>
              </v:shape>
            </w:pict>
          </mc:Fallback>
        </mc:AlternateContent>
      </w:r>
      <w:r w:rsidR="002320B5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B9955D" wp14:editId="19C6175B">
                <wp:simplePos x="0" y="0"/>
                <wp:positionH relativeFrom="column">
                  <wp:posOffset>1979930</wp:posOffset>
                </wp:positionH>
                <wp:positionV relativeFrom="paragraph">
                  <wp:posOffset>72390</wp:posOffset>
                </wp:positionV>
                <wp:extent cx="2640330" cy="465455"/>
                <wp:effectExtent l="0" t="0" r="13970" b="1714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330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6ED989" w14:textId="77777777" w:rsidR="00C5193E" w:rsidRPr="00CF1A60" w:rsidRDefault="00CF1A60" w:rsidP="00C5193E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Science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9955D" id="Text Box 28" o:spid="_x0000_s1037" type="#_x0000_t202" style="position:absolute;margin-left:155.9pt;margin-top:5.7pt;width:207.9pt;height:36.6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" fillcolor="white [3201]" strokeweight=".5pt">
                <v:textbox>
                  <w:txbxContent>
                    <w:p w14:paraId="066ED989" w14:textId="77777777" w:rsidR="00C5193E" w:rsidRPr="00CF1A60" w:rsidRDefault="00CF1A60" w:rsidP="00C5193E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</w:pP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 xml:space="preserve">Science </w:t>
                      </w:r>
                    </w:p>
                  </w:txbxContent>
                </v:textbox>
              </v:shape>
            </w:pict>
          </mc:Fallback>
        </mc:AlternateContent>
      </w:r>
      <w:r w:rsidR="002320B5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23B41F5" wp14:editId="7E24F51C">
                <wp:simplePos x="0" y="0"/>
                <wp:positionH relativeFrom="column">
                  <wp:posOffset>1981200</wp:posOffset>
                </wp:positionH>
                <wp:positionV relativeFrom="paragraph">
                  <wp:posOffset>3054350</wp:posOffset>
                </wp:positionV>
                <wp:extent cx="2639683" cy="465455"/>
                <wp:effectExtent l="0" t="0" r="15240" b="1714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683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6418D3" w14:textId="77777777" w:rsidR="00C5193E" w:rsidRPr="00CF1A60" w:rsidRDefault="00CF1A60" w:rsidP="00C5193E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>History and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3B41F5" id="Text Box 30" o:spid="_x0000_s1038" type="#_x0000_t202" style="position:absolute;margin-left:156pt;margin-top:240.5pt;width:207.85pt;height:36.6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" fillcolor="white [3201]" strokeweight=".5pt">
                <v:textbox>
                  <w:txbxContent>
                    <w:p w14:paraId="316418D3" w14:textId="77777777" w:rsidR="00C5193E" w:rsidRPr="00CF1A60" w:rsidRDefault="00CF1A60" w:rsidP="00C5193E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</w:pP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>History and Geography</w:t>
                      </w:r>
                    </w:p>
                  </w:txbxContent>
                </v:textbox>
              </v:shape>
            </w:pict>
          </mc:Fallback>
        </mc:AlternateContent>
      </w:r>
      <w:r w:rsidR="002320B5">
        <w:rPr>
          <w:noProof/>
        </w:rPr>
        <w:drawing>
          <wp:anchor distT="0" distB="0" distL="114300" distR="114300" simplePos="0" relativeHeight="251680768" behindDoc="0" locked="0" layoutInCell="1" allowOverlap="1" wp14:anchorId="55F4A074" wp14:editId="0756E93A">
            <wp:simplePos x="0" y="0"/>
            <wp:positionH relativeFrom="column">
              <wp:posOffset>12678690</wp:posOffset>
            </wp:positionH>
            <wp:positionV relativeFrom="paragraph">
              <wp:posOffset>2982595</wp:posOffset>
            </wp:positionV>
            <wp:extent cx="1170305" cy="11058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110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0B5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B75A2CD" wp14:editId="5DBD2F80">
                <wp:simplePos x="0" y="0"/>
                <wp:positionH relativeFrom="column">
                  <wp:posOffset>8445500</wp:posOffset>
                </wp:positionH>
                <wp:positionV relativeFrom="paragraph">
                  <wp:posOffset>3005455</wp:posOffset>
                </wp:positionV>
                <wp:extent cx="2742589" cy="465455"/>
                <wp:effectExtent l="0" t="0" r="13335" b="171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89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12C0E" w14:textId="77777777" w:rsidR="00C5193E" w:rsidRPr="00CF1A60" w:rsidRDefault="00CF1A60" w:rsidP="00C5193E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6"/>
                                <w:szCs w:val="36"/>
                              </w:rPr>
                              <w:t>Art and DT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75A2CD" id="Text Box 31" o:spid="_x0000_s1039" type="#_x0000_t202" style="position:absolute;margin-left:665pt;margin-top:236.65pt;width:215.95pt;height:36.6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" fillcolor="white [3201]" strokeweight=".5pt">
                <v:textbox>
                  <w:txbxContent>
                    <w:p w14:paraId="35A12C0E" w14:textId="77777777" w:rsidR="00C5193E" w:rsidRPr="00CF1A60" w:rsidRDefault="00CF1A60" w:rsidP="00C5193E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</w:pP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6"/>
                          <w:szCs w:val="36"/>
                        </w:rPr>
                        <w:t>Art and DT</w:t>
                      </w:r>
                    </w:p>
                  </w:txbxContent>
                </v:textbox>
              </v:shape>
            </w:pict>
          </mc:Fallback>
        </mc:AlternateContent>
      </w:r>
      <w:r w:rsidR="0072354F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A202FC8" wp14:editId="5183FA8C">
                <wp:simplePos x="0" y="0"/>
                <wp:positionH relativeFrom="column">
                  <wp:posOffset>4914900</wp:posOffset>
                </wp:positionH>
                <wp:positionV relativeFrom="paragraph">
                  <wp:posOffset>2355215</wp:posOffset>
                </wp:positionV>
                <wp:extent cx="3289935" cy="456565"/>
                <wp:effectExtent l="0" t="0" r="12065" b="1333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935" cy="456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3BB846" w14:textId="16045E0E" w:rsidR="00C5193E" w:rsidRPr="00CF1A60" w:rsidRDefault="00CF1A60" w:rsidP="00CF1A60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Year </w:t>
                            </w:r>
                            <w:r w:rsidR="002E14EA">
                              <w:rPr>
                                <w:rFonts w:ascii="Letter-join Plus 36" w:hAnsi="Letter-join Plus 36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77EA4">
                              <w:rPr>
                                <w:rFonts w:ascii="Letter-join Plus 36" w:hAnsi="Letter-join Plus 36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Autumn </w:t>
                            </w:r>
                            <w:r w:rsidR="002E14EA">
                              <w:rPr>
                                <w:rFonts w:ascii="Letter-join Plus 36" w:hAnsi="Letter-join Plus 36"/>
                                <w:b/>
                                <w:bCs/>
                                <w:sz w:val="32"/>
                                <w:szCs w:val="32"/>
                              </w:rPr>
                              <w:t>T</w:t>
                            </w:r>
                            <w:r w:rsidRPr="00CF1A60">
                              <w:rPr>
                                <w:rFonts w:ascii="Letter-join Plus 36" w:hAnsi="Letter-join Plus 36"/>
                                <w:b/>
                                <w:bCs/>
                                <w:sz w:val="32"/>
                                <w:szCs w:val="32"/>
                              </w:rPr>
                              <w:t>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202FC8" id="Text Box 33" o:spid="_x0000_s1040" type="#_x0000_t202" style="position:absolute;margin-left:387pt;margin-top:185.45pt;width:259.05pt;height:35.9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" fillcolor="white [3201]" strokeweight=".5pt">
                <v:textbox>
                  <w:txbxContent>
                    <w:p w14:paraId="763BB846" w14:textId="16045E0E" w:rsidR="00C5193E" w:rsidRPr="00CF1A60" w:rsidRDefault="00CF1A60" w:rsidP="00CF1A60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32"/>
                          <w:szCs w:val="32"/>
                        </w:rPr>
                      </w:pP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2"/>
                          <w:szCs w:val="32"/>
                        </w:rPr>
                        <w:t xml:space="preserve">Year </w:t>
                      </w:r>
                      <w:r w:rsidR="002E14EA">
                        <w:rPr>
                          <w:rFonts w:ascii="Letter-join Plus 36" w:hAnsi="Letter-join Plus 36"/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077EA4">
                        <w:rPr>
                          <w:rFonts w:ascii="Letter-join Plus 36" w:hAnsi="Letter-join Plus 36"/>
                          <w:b/>
                          <w:bCs/>
                          <w:sz w:val="32"/>
                          <w:szCs w:val="32"/>
                        </w:rPr>
                        <w:t xml:space="preserve">Autumn </w:t>
                      </w:r>
                      <w:r w:rsidR="002E14EA">
                        <w:rPr>
                          <w:rFonts w:ascii="Letter-join Plus 36" w:hAnsi="Letter-join Plus 36"/>
                          <w:b/>
                          <w:bCs/>
                          <w:sz w:val="32"/>
                          <w:szCs w:val="32"/>
                        </w:rPr>
                        <w:t>T</w:t>
                      </w:r>
                      <w:r w:rsidRPr="00CF1A60">
                        <w:rPr>
                          <w:rFonts w:ascii="Letter-join Plus 36" w:hAnsi="Letter-join Plus 36"/>
                          <w:b/>
                          <w:bCs/>
                          <w:sz w:val="32"/>
                          <w:szCs w:val="32"/>
                        </w:rPr>
                        <w:t>erm</w:t>
                      </w:r>
                    </w:p>
                  </w:txbxContent>
                </v:textbox>
              </v:shape>
            </w:pict>
          </mc:Fallback>
        </mc:AlternateContent>
      </w:r>
      <w:r w:rsidR="0072354F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618F55" wp14:editId="3E2F0F81">
                <wp:simplePos x="0" y="0"/>
                <wp:positionH relativeFrom="column">
                  <wp:posOffset>4914900</wp:posOffset>
                </wp:positionH>
                <wp:positionV relativeFrom="paragraph">
                  <wp:posOffset>2914015</wp:posOffset>
                </wp:positionV>
                <wp:extent cx="3289935" cy="3632835"/>
                <wp:effectExtent l="0" t="0" r="12065" b="120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935" cy="36328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D108ED" w14:textId="77777777" w:rsidR="00C5193E" w:rsidRDefault="00C5193E"/>
                          <w:p w14:paraId="3250378E" w14:textId="77777777" w:rsidR="00C5193E" w:rsidRDefault="00C5193E"/>
                          <w:p w14:paraId="4A7009B1" w14:textId="77777777" w:rsidR="00C5193E" w:rsidRDefault="00C5193E"/>
                          <w:p w14:paraId="4730B39A" w14:textId="77777777" w:rsidR="00C5193E" w:rsidRDefault="00C5193E"/>
                          <w:p w14:paraId="3266EECB" w14:textId="77777777" w:rsidR="00C3736A" w:rsidRDefault="00C3736A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31E39F0A" w14:textId="77777777" w:rsidR="00C5193E" w:rsidRDefault="00E72D00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 w:rsidRPr="00CF1A60">
                              <w:rPr>
                                <w:rFonts w:ascii="Letter-join Plus 36" w:hAnsi="Letter-join Plus 36"/>
                              </w:rPr>
                              <w:t>In our PE lessons we will be learning how to:</w:t>
                            </w:r>
                          </w:p>
                          <w:p w14:paraId="2A768BC3" w14:textId="77777777" w:rsidR="002320B5" w:rsidRPr="00CF1A60" w:rsidRDefault="002320B5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497BC08B" w14:textId="6ED786D1" w:rsidR="000517BE" w:rsidRDefault="00680C1D" w:rsidP="003C26C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Swim (Tuesdays)</w:t>
                            </w:r>
                          </w:p>
                          <w:p w14:paraId="5D5BE693" w14:textId="51A2FA91" w:rsidR="00680C1D" w:rsidRPr="0065505D" w:rsidRDefault="00680C1D" w:rsidP="003C26C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Play tag rugby (Wednesdays)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18F55" id="Text Box 25" o:spid="_x0000_s1041" type="#_x0000_t202" style="position:absolute;margin-left:387pt;margin-top:229.45pt;width:259.05pt;height:286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" filled="f" strokeweight=".5pt">
                <v:textbox>
                  <w:txbxContent>
                    <w:p w14:paraId="14D108ED" w14:textId="77777777" w:rsidR="00C5193E" w:rsidRDefault="00C5193E"/>
                    <w:p w14:paraId="3250378E" w14:textId="77777777" w:rsidR="00C5193E" w:rsidRDefault="00C5193E"/>
                    <w:p w14:paraId="4A7009B1" w14:textId="77777777" w:rsidR="00C5193E" w:rsidRDefault="00C5193E"/>
                    <w:p w14:paraId="4730B39A" w14:textId="77777777" w:rsidR="00C5193E" w:rsidRDefault="00C5193E"/>
                    <w:p w14:paraId="3266EECB" w14:textId="77777777" w:rsidR="00C3736A" w:rsidRDefault="00C3736A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31E39F0A" w14:textId="77777777" w:rsidR="00C5193E" w:rsidRDefault="00E72D00">
                      <w:pPr>
                        <w:rPr>
                          <w:rFonts w:ascii="Letter-join Plus 36" w:hAnsi="Letter-join Plus 36"/>
                        </w:rPr>
                      </w:pPr>
                      <w:r w:rsidRPr="00CF1A60">
                        <w:rPr>
                          <w:rFonts w:ascii="Letter-join Plus 36" w:hAnsi="Letter-join Plus 36"/>
                        </w:rPr>
                        <w:t>In our PE lessons we will be learning how to:</w:t>
                      </w:r>
                    </w:p>
                    <w:p w14:paraId="2A768BC3" w14:textId="77777777" w:rsidR="002320B5" w:rsidRPr="00CF1A60" w:rsidRDefault="002320B5">
                      <w:pPr>
                        <w:rPr>
                          <w:rFonts w:ascii="Letter-join Plus 36" w:hAnsi="Letter-join Plus 36"/>
                        </w:rPr>
                      </w:pPr>
                    </w:p>
                    <w:p w14:paraId="497BC08B" w14:textId="6ED786D1" w:rsidR="000517BE" w:rsidRDefault="00680C1D" w:rsidP="003C26C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Swim (Tuesdays)</w:t>
                      </w:r>
                    </w:p>
                    <w:p w14:paraId="5D5BE693" w14:textId="51A2FA91" w:rsidR="00680C1D" w:rsidRPr="0065505D" w:rsidRDefault="00680C1D" w:rsidP="003C26C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Play tag rugby (Wednesdays)</w:t>
                      </w:r>
                    </w:p>
                  </w:txbxContent>
                </v:textbox>
              </v:shape>
            </w:pict>
          </mc:Fallback>
        </mc:AlternateContent>
      </w:r>
      <w:r w:rsidR="0072354F">
        <w:rPr>
          <w:noProof/>
        </w:rPr>
        <w:drawing>
          <wp:anchor distT="0" distB="0" distL="114300" distR="114300" simplePos="0" relativeHeight="251693056" behindDoc="0" locked="0" layoutInCell="1" allowOverlap="1" wp14:anchorId="3998E46A" wp14:editId="1BD78B6F">
            <wp:simplePos x="0" y="0"/>
            <wp:positionH relativeFrom="column">
              <wp:posOffset>7218045</wp:posOffset>
            </wp:positionH>
            <wp:positionV relativeFrom="paragraph">
              <wp:posOffset>3048635</wp:posOffset>
            </wp:positionV>
            <wp:extent cx="1060704" cy="929084"/>
            <wp:effectExtent l="0" t="0" r="635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929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54F">
        <w:rPr>
          <w:noProof/>
        </w:rPr>
        <w:drawing>
          <wp:anchor distT="0" distB="0" distL="114300" distR="114300" simplePos="0" relativeHeight="251679744" behindDoc="0" locked="0" layoutInCell="1" allowOverlap="1" wp14:anchorId="7724F02D" wp14:editId="3168C843">
            <wp:simplePos x="0" y="0"/>
            <wp:positionH relativeFrom="column">
              <wp:posOffset>4836160</wp:posOffset>
            </wp:positionH>
            <wp:positionV relativeFrom="paragraph">
              <wp:posOffset>2978269</wp:posOffset>
            </wp:positionV>
            <wp:extent cx="950088" cy="883285"/>
            <wp:effectExtent l="0" t="0" r="254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088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54F">
        <w:rPr>
          <w:noProof/>
        </w:rPr>
        <w:drawing>
          <wp:anchor distT="0" distB="0" distL="114300" distR="114300" simplePos="0" relativeHeight="251681792" behindDoc="0" locked="0" layoutInCell="1" allowOverlap="1" wp14:anchorId="55F62F61" wp14:editId="6CF295C6">
            <wp:simplePos x="0" y="0"/>
            <wp:positionH relativeFrom="column">
              <wp:posOffset>-413161</wp:posOffset>
            </wp:positionH>
            <wp:positionV relativeFrom="paragraph">
              <wp:posOffset>2981325</wp:posOffset>
            </wp:positionV>
            <wp:extent cx="987552" cy="883599"/>
            <wp:effectExtent l="0" t="0" r="3175" b="57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883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54F">
        <w:rPr>
          <w:noProof/>
        </w:rPr>
        <mc:AlternateContent>
          <mc:Choice Requires="wps">
            <w:drawing>
              <wp:anchor distT="0" distB="0" distL="114300" distR="114300" simplePos="0" relativeHeight="251689983" behindDoc="0" locked="0" layoutInCell="1" allowOverlap="1" wp14:anchorId="01093B0C" wp14:editId="69151261">
                <wp:simplePos x="0" y="0"/>
                <wp:positionH relativeFrom="column">
                  <wp:posOffset>-495300</wp:posOffset>
                </wp:positionH>
                <wp:positionV relativeFrom="paragraph">
                  <wp:posOffset>2914015</wp:posOffset>
                </wp:positionV>
                <wp:extent cx="5260975" cy="3637280"/>
                <wp:effectExtent l="0" t="0" r="9525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0975" cy="36372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705F45" w14:textId="77777777" w:rsidR="00C5193E" w:rsidRDefault="00C5193E" w:rsidP="00C5193E"/>
                          <w:p w14:paraId="3A03C5D0" w14:textId="77777777" w:rsidR="00C5193E" w:rsidRDefault="00C5193E"/>
                          <w:p w14:paraId="3DC89E0B" w14:textId="77777777" w:rsidR="00C5193E" w:rsidRDefault="00C5193E"/>
                          <w:p w14:paraId="1943DF98" w14:textId="5D2E2467" w:rsidR="007A5749" w:rsidRDefault="00E72D00"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59C591EC" w14:textId="77777777" w:rsidR="0072354F" w:rsidRDefault="0072354F" w:rsidP="00196208">
                            <w:pPr>
                              <w:pStyle w:val="ListParagraph"/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4BB70D49" w14:textId="01D38FE2" w:rsidR="0072354F" w:rsidRPr="007C546A" w:rsidRDefault="00196208" w:rsidP="00196208">
                            <w:pPr>
                              <w:pStyle w:val="ListParagraph"/>
                              <w:rPr>
                                <w:rFonts w:ascii="Letter-join Plus 36" w:hAnsi="Letter-join Plus 36"/>
                              </w:rPr>
                            </w:pPr>
                            <w:r w:rsidRPr="007C546A">
                              <w:rPr>
                                <w:rFonts w:ascii="Letter-join Plus 36" w:hAnsi="Letter-join Plus 36"/>
                              </w:rPr>
                              <w:t>In History our topic is</w:t>
                            </w:r>
                            <w:r w:rsidR="007C546A" w:rsidRPr="007C546A">
                              <w:rPr>
                                <w:rFonts w:ascii="Letter-join Plus 36" w:hAnsi="Letter-join Plus 36"/>
                              </w:rPr>
                              <w:t xml:space="preserve"> The Tudors</w:t>
                            </w:r>
                            <w:r w:rsidRPr="007C546A">
                              <w:rPr>
                                <w:rFonts w:ascii="Letter-join Plus 36" w:hAnsi="Letter-join Plus 36"/>
                              </w:rPr>
                              <w:t>. We will be learning about</w:t>
                            </w:r>
                            <w:r w:rsidR="0065505D" w:rsidRPr="007C546A">
                              <w:rPr>
                                <w:rFonts w:ascii="Letter-join Plus 36" w:hAnsi="Letter-join Plus 36"/>
                              </w:rPr>
                              <w:t>…</w:t>
                            </w:r>
                          </w:p>
                          <w:p w14:paraId="43AE81DF" w14:textId="77777777" w:rsidR="0072354F" w:rsidRPr="007C546A" w:rsidRDefault="0072354F" w:rsidP="00196208">
                            <w:pPr>
                              <w:pStyle w:val="ListParagraph"/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07EE38F7" w14:textId="688F1302" w:rsidR="007C546A" w:rsidRPr="007C546A" w:rsidRDefault="007C546A" w:rsidP="007C546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eastAsia="Times New Roman" w:hAnsi="Letter-join Plus 36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Letter-join Plus 36" w:eastAsia="Times New Roman" w:hAnsi="Letter-join Plus 36" w:cs="Times New Roman"/>
                                <w:color w:val="000000"/>
                                <w:bdr w:val="none" w:sz="0" w:space="0" w:color="auto" w:frame="1"/>
                                <w:lang w:val="en-US" w:eastAsia="en-GB"/>
                              </w:rPr>
                              <w:t>T</w:t>
                            </w:r>
                            <w:r w:rsidRPr="007C546A">
                              <w:rPr>
                                <w:rFonts w:ascii="Letter-join Plus 36" w:eastAsia="Times New Roman" w:hAnsi="Letter-join Plus 36" w:cs="Times New Roman"/>
                                <w:color w:val="000000"/>
                                <w:bdr w:val="none" w:sz="0" w:space="0" w:color="auto" w:frame="1"/>
                                <w:lang w:val="en-US" w:eastAsia="en-GB"/>
                              </w:rPr>
                              <w:t>he influence of Tudor monarchs on both British society and the wider world</w:t>
                            </w:r>
                          </w:p>
                          <w:p w14:paraId="6FF09450" w14:textId="4EDDC0CE" w:rsidR="007C546A" w:rsidRPr="007C546A" w:rsidRDefault="007C546A" w:rsidP="007C546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eastAsia="Times New Roman" w:hAnsi="Letter-join Plus 36" w:cs="Times New Roman"/>
                                <w:lang w:eastAsia="en-GB"/>
                              </w:rPr>
                            </w:pPr>
                            <w:r>
                              <w:rPr>
                                <w:rFonts w:ascii="Letter-join Plus 36" w:eastAsia="Times New Roman" w:hAnsi="Letter-join Plus 36" w:cs="Times New Roman"/>
                                <w:color w:val="000000"/>
                                <w:bdr w:val="none" w:sz="0" w:space="0" w:color="auto" w:frame="1"/>
                                <w:lang w:val="en-US" w:eastAsia="en-GB"/>
                              </w:rPr>
                              <w:t>M</w:t>
                            </w:r>
                            <w:r w:rsidRPr="007C546A">
                              <w:rPr>
                                <w:rFonts w:ascii="Letter-join Plus 36" w:eastAsia="Times New Roman" w:hAnsi="Letter-join Plus 36" w:cs="Times New Roman"/>
                                <w:color w:val="000000"/>
                                <w:bdr w:val="none" w:sz="0" w:space="0" w:color="auto" w:frame="1"/>
                                <w:lang w:val="en-US" w:eastAsia="en-GB"/>
                              </w:rPr>
                              <w:t>ajor Tudor rulers, how they shaped religion, trade, exploration, and law, and how their decisions had long-term consequences across the globe</w:t>
                            </w:r>
                          </w:p>
                          <w:p w14:paraId="0BE590EC" w14:textId="15461767" w:rsidR="0065505D" w:rsidRDefault="0065505D" w:rsidP="007C546A">
                            <w:pPr>
                              <w:ind w:left="720"/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3CFC950C" w14:textId="40EEC3E7" w:rsidR="007C546A" w:rsidRDefault="007C546A" w:rsidP="007C546A">
                            <w:pPr>
                              <w:ind w:left="720"/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22DE46E4" w14:textId="7A8FE5DE" w:rsidR="007C546A" w:rsidRDefault="007C546A" w:rsidP="007C546A">
                            <w:pPr>
                              <w:ind w:left="720"/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In Geography we will be looking at…</w:t>
                            </w:r>
                          </w:p>
                          <w:p w14:paraId="0542B5FC" w14:textId="77777777" w:rsidR="007C546A" w:rsidRDefault="007C546A" w:rsidP="007C546A">
                            <w:pPr>
                              <w:pStyle w:val="ListParagraph"/>
                              <w:ind w:left="1080"/>
                              <w:rPr>
                                <w:rFonts w:ascii="Letter-join Plus 36" w:hAnsi="Letter-join Plus 36"/>
                              </w:rPr>
                            </w:pPr>
                          </w:p>
                          <w:p w14:paraId="2AF6317B" w14:textId="669F3860" w:rsidR="007C546A" w:rsidRDefault="007C546A" w:rsidP="007C546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Our local area</w:t>
                            </w:r>
                          </w:p>
                          <w:p w14:paraId="41D50F27" w14:textId="77777777" w:rsidR="007C546A" w:rsidRDefault="007C546A" w:rsidP="007C546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Land use and how it has changed over time</w:t>
                            </w:r>
                          </w:p>
                          <w:p w14:paraId="25B33259" w14:textId="77777777" w:rsidR="007C546A" w:rsidRPr="0072354F" w:rsidRDefault="007C546A" w:rsidP="007C546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</w:rPr>
                              <w:t>Reasons for changes in land use</w:t>
                            </w:r>
                          </w:p>
                          <w:p w14:paraId="7D726EA7" w14:textId="77777777" w:rsidR="007C546A" w:rsidRPr="007C546A" w:rsidRDefault="007C546A" w:rsidP="007C546A">
                            <w:pPr>
                              <w:ind w:left="720"/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93B0C" id="Text Box 23" o:spid="_x0000_s1042" type="#_x0000_t202" style="position:absolute;margin-left:-39pt;margin-top:229.45pt;width:414.25pt;height:286.4pt;z-index:2516899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" filled="f" strokeweight=".5pt">
                <v:textbox>
                  <w:txbxContent>
                    <w:p w14:paraId="68705F45" w14:textId="77777777" w:rsidR="00C5193E" w:rsidRDefault="00C5193E" w:rsidP="00C5193E"/>
                    <w:p w14:paraId="3A03C5D0" w14:textId="77777777" w:rsidR="00C5193E" w:rsidRDefault="00C5193E"/>
                    <w:p w14:paraId="3DC89E0B" w14:textId="77777777" w:rsidR="00C5193E" w:rsidRDefault="00C5193E"/>
                    <w:p w14:paraId="1943DF98" w14:textId="5D2E2467" w:rsidR="007A5749" w:rsidRDefault="00E72D00">
                      <w:r>
                        <w:tab/>
                      </w:r>
                      <w:r>
                        <w:tab/>
                      </w:r>
                    </w:p>
                    <w:p w14:paraId="59C591EC" w14:textId="77777777" w:rsidR="0072354F" w:rsidRDefault="0072354F" w:rsidP="00196208">
                      <w:pPr>
                        <w:pStyle w:val="ListParagraph"/>
                        <w:rPr>
                          <w:rFonts w:ascii="Letter-join Plus 36" w:hAnsi="Letter-join Plus 36"/>
                        </w:rPr>
                      </w:pPr>
                    </w:p>
                    <w:p w14:paraId="4BB70D49" w14:textId="01D38FE2" w:rsidR="0072354F" w:rsidRPr="007C546A" w:rsidRDefault="00196208" w:rsidP="00196208">
                      <w:pPr>
                        <w:pStyle w:val="ListParagraph"/>
                        <w:rPr>
                          <w:rFonts w:ascii="Letter-join Plus 36" w:hAnsi="Letter-join Plus 36"/>
                        </w:rPr>
                      </w:pPr>
                      <w:r w:rsidRPr="007C546A">
                        <w:rPr>
                          <w:rFonts w:ascii="Letter-join Plus 36" w:hAnsi="Letter-join Plus 36"/>
                        </w:rPr>
                        <w:t>In History our topic is</w:t>
                      </w:r>
                      <w:r w:rsidR="007C546A" w:rsidRPr="007C546A">
                        <w:rPr>
                          <w:rFonts w:ascii="Letter-join Plus 36" w:hAnsi="Letter-join Plus 36"/>
                        </w:rPr>
                        <w:t xml:space="preserve"> The Tudors</w:t>
                      </w:r>
                      <w:r w:rsidRPr="007C546A">
                        <w:rPr>
                          <w:rFonts w:ascii="Letter-join Plus 36" w:hAnsi="Letter-join Plus 36"/>
                        </w:rPr>
                        <w:t>. We will be learning about</w:t>
                      </w:r>
                      <w:r w:rsidR="0065505D" w:rsidRPr="007C546A">
                        <w:rPr>
                          <w:rFonts w:ascii="Letter-join Plus 36" w:hAnsi="Letter-join Plus 36"/>
                        </w:rPr>
                        <w:t>…</w:t>
                      </w:r>
                    </w:p>
                    <w:p w14:paraId="43AE81DF" w14:textId="77777777" w:rsidR="0072354F" w:rsidRPr="007C546A" w:rsidRDefault="0072354F" w:rsidP="00196208">
                      <w:pPr>
                        <w:pStyle w:val="ListParagraph"/>
                        <w:rPr>
                          <w:rFonts w:ascii="Letter-join Plus 36" w:hAnsi="Letter-join Plus 36"/>
                        </w:rPr>
                      </w:pPr>
                    </w:p>
                    <w:p w14:paraId="07EE38F7" w14:textId="688F1302" w:rsidR="007C546A" w:rsidRPr="007C546A" w:rsidRDefault="007C546A" w:rsidP="007C546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eastAsia="Times New Roman" w:hAnsi="Letter-join Plus 36" w:cs="Times New Roman"/>
                          <w:lang w:eastAsia="en-GB"/>
                        </w:rPr>
                      </w:pPr>
                      <w:r>
                        <w:rPr>
                          <w:rFonts w:ascii="Letter-join Plus 36" w:eastAsia="Times New Roman" w:hAnsi="Letter-join Plus 36" w:cs="Times New Roman"/>
                          <w:color w:val="000000"/>
                          <w:bdr w:val="none" w:sz="0" w:space="0" w:color="auto" w:frame="1"/>
                          <w:lang w:val="en-US" w:eastAsia="en-GB"/>
                        </w:rPr>
                        <w:t>T</w:t>
                      </w:r>
                      <w:r w:rsidRPr="007C546A">
                        <w:rPr>
                          <w:rFonts w:ascii="Letter-join Plus 36" w:eastAsia="Times New Roman" w:hAnsi="Letter-join Plus 36" w:cs="Times New Roman"/>
                          <w:color w:val="000000"/>
                          <w:bdr w:val="none" w:sz="0" w:space="0" w:color="auto" w:frame="1"/>
                          <w:lang w:val="en-US" w:eastAsia="en-GB"/>
                        </w:rPr>
                        <w:t>he influence of Tudor monarchs on both British society and the wider world</w:t>
                      </w:r>
                    </w:p>
                    <w:p w14:paraId="6FF09450" w14:textId="4EDDC0CE" w:rsidR="007C546A" w:rsidRPr="007C546A" w:rsidRDefault="007C546A" w:rsidP="007C546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eastAsia="Times New Roman" w:hAnsi="Letter-join Plus 36" w:cs="Times New Roman"/>
                          <w:lang w:eastAsia="en-GB"/>
                        </w:rPr>
                      </w:pPr>
                      <w:r>
                        <w:rPr>
                          <w:rFonts w:ascii="Letter-join Plus 36" w:eastAsia="Times New Roman" w:hAnsi="Letter-join Plus 36" w:cs="Times New Roman"/>
                          <w:color w:val="000000"/>
                          <w:bdr w:val="none" w:sz="0" w:space="0" w:color="auto" w:frame="1"/>
                          <w:lang w:val="en-US" w:eastAsia="en-GB"/>
                        </w:rPr>
                        <w:t>M</w:t>
                      </w:r>
                      <w:r w:rsidRPr="007C546A">
                        <w:rPr>
                          <w:rFonts w:ascii="Letter-join Plus 36" w:eastAsia="Times New Roman" w:hAnsi="Letter-join Plus 36" w:cs="Times New Roman"/>
                          <w:color w:val="000000"/>
                          <w:bdr w:val="none" w:sz="0" w:space="0" w:color="auto" w:frame="1"/>
                          <w:lang w:val="en-US" w:eastAsia="en-GB"/>
                        </w:rPr>
                        <w:t>ajor Tudor rulers, how they shaped religion, trade, exploration, and law, and how their decisions had long-term consequences across the globe</w:t>
                      </w:r>
                    </w:p>
                    <w:p w14:paraId="0BE590EC" w14:textId="15461767" w:rsidR="0065505D" w:rsidRDefault="0065505D" w:rsidP="007C546A">
                      <w:pPr>
                        <w:ind w:left="720"/>
                        <w:rPr>
                          <w:rFonts w:ascii="Letter-join Plus 36" w:hAnsi="Letter-join Plus 36"/>
                        </w:rPr>
                      </w:pPr>
                    </w:p>
                    <w:p w14:paraId="3CFC950C" w14:textId="40EEC3E7" w:rsidR="007C546A" w:rsidRDefault="007C546A" w:rsidP="007C546A">
                      <w:pPr>
                        <w:ind w:left="720"/>
                        <w:rPr>
                          <w:rFonts w:ascii="Letter-join Plus 36" w:hAnsi="Letter-join Plus 36"/>
                        </w:rPr>
                      </w:pPr>
                    </w:p>
                    <w:p w14:paraId="22DE46E4" w14:textId="7A8FE5DE" w:rsidR="007C546A" w:rsidRDefault="007C546A" w:rsidP="007C546A">
                      <w:pPr>
                        <w:ind w:left="720"/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In Geography we will be looking at…</w:t>
                      </w:r>
                    </w:p>
                    <w:p w14:paraId="0542B5FC" w14:textId="77777777" w:rsidR="007C546A" w:rsidRDefault="007C546A" w:rsidP="007C546A">
                      <w:pPr>
                        <w:pStyle w:val="ListParagraph"/>
                        <w:ind w:left="1080"/>
                        <w:rPr>
                          <w:rFonts w:ascii="Letter-join Plus 36" w:hAnsi="Letter-join Plus 36"/>
                        </w:rPr>
                      </w:pPr>
                    </w:p>
                    <w:p w14:paraId="2AF6317B" w14:textId="669F3860" w:rsidR="007C546A" w:rsidRDefault="007C546A" w:rsidP="007C546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Our local area</w:t>
                      </w:r>
                    </w:p>
                    <w:p w14:paraId="41D50F27" w14:textId="77777777" w:rsidR="007C546A" w:rsidRDefault="007C546A" w:rsidP="007C546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Land use and how it has changed over time</w:t>
                      </w:r>
                    </w:p>
                    <w:p w14:paraId="25B33259" w14:textId="77777777" w:rsidR="007C546A" w:rsidRPr="0072354F" w:rsidRDefault="007C546A" w:rsidP="007C546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</w:rPr>
                        <w:t>Reasons for changes in land use</w:t>
                      </w:r>
                    </w:p>
                    <w:p w14:paraId="7D726EA7" w14:textId="77777777" w:rsidR="007C546A" w:rsidRPr="007C546A" w:rsidRDefault="007C546A" w:rsidP="007C546A">
                      <w:pPr>
                        <w:ind w:left="720"/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1A60">
        <w:tab/>
      </w:r>
      <w:r w:rsidR="00077EA4">
        <w:fldChar w:fldCharType="begin"/>
      </w:r>
      <w:r w:rsidR="00077EA4">
        <w:instrText xml:space="preserve"> INCLUDEPICTURE "https://thumbs.dreamstime.com/b/world-religions-united-peace-flower-symbol-colorful-planet-earth-center-isolated-vector-illustration-white-62343194.jpg" \* MERGEFORMATINET </w:instrText>
      </w:r>
      <w:r w:rsidR="00077EA4">
        <w:fldChar w:fldCharType="end"/>
      </w:r>
    </w:p>
    <w:sectPr w:rsidR="00CF1A60" w:rsidRPr="00CF1A60" w:rsidSect="00BE0FEB">
      <w:pgSz w:w="23800" w:h="1682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etter-join Plus 36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etter-join Basic 36">
    <w:altName w:val="Calibri"/>
    <w:panose1 w:val="020B0604020202020204"/>
    <w:charset w:val="00"/>
    <w:family w:val="auto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rint">
    <w:altName w:val="Calibri"/>
    <w:panose1 w:val="020B0604020202020204"/>
    <w:charset w:val="00"/>
    <w:family w:val="auto"/>
    <w:notTrueType/>
    <w:pitch w:val="variable"/>
    <w:sig w:usb0="80000027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A4019"/>
    <w:multiLevelType w:val="hybridMultilevel"/>
    <w:tmpl w:val="2EE6A1FE"/>
    <w:lvl w:ilvl="0" w:tplc="79E272A2"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41EEA"/>
    <w:multiLevelType w:val="hybridMultilevel"/>
    <w:tmpl w:val="06843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27F2D"/>
    <w:multiLevelType w:val="hybridMultilevel"/>
    <w:tmpl w:val="9F4A44DE"/>
    <w:lvl w:ilvl="0" w:tplc="0F3CCEC2">
      <w:start w:val="18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D52F5"/>
    <w:multiLevelType w:val="hybridMultilevel"/>
    <w:tmpl w:val="9BC2E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A173D"/>
    <w:multiLevelType w:val="hybridMultilevel"/>
    <w:tmpl w:val="9A0E9016"/>
    <w:lvl w:ilvl="0" w:tplc="BE960008">
      <w:start w:val="1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0A63EC"/>
    <w:multiLevelType w:val="hybridMultilevel"/>
    <w:tmpl w:val="3EB40FA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26BF2185"/>
    <w:multiLevelType w:val="hybridMultilevel"/>
    <w:tmpl w:val="293E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13F90"/>
    <w:multiLevelType w:val="hybridMultilevel"/>
    <w:tmpl w:val="95F8C26A"/>
    <w:lvl w:ilvl="0" w:tplc="B38C885C">
      <w:start w:val="5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AD5EC7"/>
    <w:multiLevelType w:val="hybridMultilevel"/>
    <w:tmpl w:val="94D8A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31606"/>
    <w:multiLevelType w:val="hybridMultilevel"/>
    <w:tmpl w:val="D80A9484"/>
    <w:lvl w:ilvl="0" w:tplc="0A34A7DA">
      <w:start w:val="1"/>
      <w:numFmt w:val="bullet"/>
      <w:lvlText w:val="-"/>
      <w:lvlJc w:val="left"/>
      <w:pPr>
        <w:ind w:left="1080" w:hanging="360"/>
      </w:pPr>
      <w:rPr>
        <w:rFonts w:ascii="Letter-join Basic 36" w:eastAsiaTheme="minorEastAsia" w:hAnsi="Letter-join Basic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471CCD"/>
    <w:multiLevelType w:val="hybridMultilevel"/>
    <w:tmpl w:val="FAEE1A30"/>
    <w:lvl w:ilvl="0" w:tplc="0576E558">
      <w:start w:val="18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C00D6"/>
    <w:multiLevelType w:val="hybridMultilevel"/>
    <w:tmpl w:val="5DE22976"/>
    <w:lvl w:ilvl="0" w:tplc="5DDAEDB2">
      <w:start w:val="5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4C480F"/>
    <w:multiLevelType w:val="hybridMultilevel"/>
    <w:tmpl w:val="587C0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131F1"/>
    <w:multiLevelType w:val="hybridMultilevel"/>
    <w:tmpl w:val="63F8A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3F04C5"/>
    <w:multiLevelType w:val="hybridMultilevel"/>
    <w:tmpl w:val="582C2406"/>
    <w:lvl w:ilvl="0" w:tplc="C0BEA9A2">
      <w:start w:val="18"/>
      <w:numFmt w:val="bullet"/>
      <w:lvlText w:val="-"/>
      <w:lvlJc w:val="left"/>
      <w:pPr>
        <w:ind w:left="108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DA01B65"/>
    <w:multiLevelType w:val="hybridMultilevel"/>
    <w:tmpl w:val="A0CC2254"/>
    <w:lvl w:ilvl="0" w:tplc="0BB8E06E">
      <w:start w:val="1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A42ED0"/>
    <w:multiLevelType w:val="hybridMultilevel"/>
    <w:tmpl w:val="1A4C4BD4"/>
    <w:lvl w:ilvl="0" w:tplc="7FCAF20A">
      <w:start w:val="5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0B3089"/>
    <w:multiLevelType w:val="hybridMultilevel"/>
    <w:tmpl w:val="46CEC558"/>
    <w:lvl w:ilvl="0" w:tplc="64AA272C">
      <w:start w:val="18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094797"/>
    <w:multiLevelType w:val="hybridMultilevel"/>
    <w:tmpl w:val="48205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EA2B45"/>
    <w:multiLevelType w:val="hybridMultilevel"/>
    <w:tmpl w:val="661CA840"/>
    <w:lvl w:ilvl="0" w:tplc="DF8EEE38">
      <w:start w:val="1"/>
      <w:numFmt w:val="bullet"/>
      <w:lvlText w:val="-"/>
      <w:lvlJc w:val="left"/>
      <w:pPr>
        <w:ind w:left="72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62AA8"/>
    <w:multiLevelType w:val="hybridMultilevel"/>
    <w:tmpl w:val="C6E4C412"/>
    <w:lvl w:ilvl="0" w:tplc="9F28717A">
      <w:numFmt w:val="bullet"/>
      <w:lvlText w:val="-"/>
      <w:lvlJc w:val="left"/>
      <w:pPr>
        <w:ind w:left="1080" w:hanging="360"/>
      </w:pPr>
      <w:rPr>
        <w:rFonts w:ascii="Letter-join Plus 36" w:eastAsiaTheme="minorEastAsia" w:hAnsi="Letter-join Plus 3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8"/>
  </w:num>
  <w:num w:numId="4">
    <w:abstractNumId w:val="3"/>
  </w:num>
  <w:num w:numId="5">
    <w:abstractNumId w:val="1"/>
  </w:num>
  <w:num w:numId="6">
    <w:abstractNumId w:val="12"/>
  </w:num>
  <w:num w:numId="7">
    <w:abstractNumId w:val="8"/>
  </w:num>
  <w:num w:numId="8">
    <w:abstractNumId w:val="13"/>
  </w:num>
  <w:num w:numId="9">
    <w:abstractNumId w:val="19"/>
  </w:num>
  <w:num w:numId="10">
    <w:abstractNumId w:val="9"/>
  </w:num>
  <w:num w:numId="11">
    <w:abstractNumId w:val="4"/>
  </w:num>
  <w:num w:numId="12">
    <w:abstractNumId w:val="15"/>
  </w:num>
  <w:num w:numId="13">
    <w:abstractNumId w:val="16"/>
  </w:num>
  <w:num w:numId="14">
    <w:abstractNumId w:val="11"/>
  </w:num>
  <w:num w:numId="15">
    <w:abstractNumId w:val="7"/>
  </w:num>
  <w:num w:numId="16">
    <w:abstractNumId w:val="14"/>
  </w:num>
  <w:num w:numId="17">
    <w:abstractNumId w:val="10"/>
  </w:num>
  <w:num w:numId="18">
    <w:abstractNumId w:val="2"/>
  </w:num>
  <w:num w:numId="19">
    <w:abstractNumId w:val="17"/>
  </w:num>
  <w:num w:numId="20">
    <w:abstractNumId w:val="2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A60"/>
    <w:rsid w:val="000517BE"/>
    <w:rsid w:val="00077EA4"/>
    <w:rsid w:val="000C2CBA"/>
    <w:rsid w:val="00196208"/>
    <w:rsid w:val="001E25E7"/>
    <w:rsid w:val="002320B5"/>
    <w:rsid w:val="0023751F"/>
    <w:rsid w:val="002E14EA"/>
    <w:rsid w:val="00360FC6"/>
    <w:rsid w:val="00392189"/>
    <w:rsid w:val="003C26C2"/>
    <w:rsid w:val="0048465C"/>
    <w:rsid w:val="006044BB"/>
    <w:rsid w:val="0060686C"/>
    <w:rsid w:val="0065505D"/>
    <w:rsid w:val="00675A51"/>
    <w:rsid w:val="00680C1D"/>
    <w:rsid w:val="00692A8E"/>
    <w:rsid w:val="006C3927"/>
    <w:rsid w:val="006E0DF4"/>
    <w:rsid w:val="006E2A7E"/>
    <w:rsid w:val="0072354F"/>
    <w:rsid w:val="007A5749"/>
    <w:rsid w:val="007B4158"/>
    <w:rsid w:val="007C546A"/>
    <w:rsid w:val="008033E6"/>
    <w:rsid w:val="008C2F70"/>
    <w:rsid w:val="008E5BC9"/>
    <w:rsid w:val="008E7C69"/>
    <w:rsid w:val="008F4510"/>
    <w:rsid w:val="00927643"/>
    <w:rsid w:val="009C0C89"/>
    <w:rsid w:val="009F3448"/>
    <w:rsid w:val="00A35228"/>
    <w:rsid w:val="00A74F62"/>
    <w:rsid w:val="00AC5FCF"/>
    <w:rsid w:val="00AD1289"/>
    <w:rsid w:val="00AE2CC3"/>
    <w:rsid w:val="00B56CCB"/>
    <w:rsid w:val="00B76145"/>
    <w:rsid w:val="00BD56D0"/>
    <w:rsid w:val="00BE0FEB"/>
    <w:rsid w:val="00C3736A"/>
    <w:rsid w:val="00C5193E"/>
    <w:rsid w:val="00C54396"/>
    <w:rsid w:val="00CF1A60"/>
    <w:rsid w:val="00D5764B"/>
    <w:rsid w:val="00DF39B6"/>
    <w:rsid w:val="00E57BD0"/>
    <w:rsid w:val="00E72D00"/>
    <w:rsid w:val="00ED76CD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2AABB"/>
  <w15:chartTrackingRefBased/>
  <w15:docId w15:val="{15C88055-A7D4-064D-A7BB-7B31ACAD9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93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45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5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5193E"/>
    <w:pPr>
      <w:ind w:left="720"/>
      <w:contextualSpacing/>
    </w:pPr>
  </w:style>
  <w:style w:type="paragraph" w:customStyle="1" w:styleId="p1">
    <w:name w:val="p1"/>
    <w:basedOn w:val="Normal"/>
    <w:rsid w:val="002E14EA"/>
    <w:rPr>
      <w:rFonts w:ascii="Letter-join Plus 36" w:eastAsia="Times New Roman" w:hAnsi="Letter-join Plus 36" w:cs="Times New Roman"/>
      <w:color w:val="000000"/>
      <w:sz w:val="18"/>
      <w:szCs w:val="18"/>
      <w:lang w:eastAsia="en-GB"/>
    </w:rPr>
  </w:style>
  <w:style w:type="character" w:customStyle="1" w:styleId="normaltextrun">
    <w:name w:val="normaltextrun"/>
    <w:basedOn w:val="DefaultParagraphFont"/>
    <w:rsid w:val="007C5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teacher/Downloads/Half%20Term%20Overview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Half Term Overview Template.dotx</Template>
  <TotalTime>5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Gemma Inns (Caedmon)</cp:lastModifiedBy>
  <cp:revision>5</cp:revision>
  <cp:lastPrinted>2024-09-09T06:50:00Z</cp:lastPrinted>
  <dcterms:created xsi:type="dcterms:W3CDTF">2026-09-02T11:20:00Z</dcterms:created>
  <dcterms:modified xsi:type="dcterms:W3CDTF">2026-09-02T11:34:00Z</dcterms:modified>
</cp:coreProperties>
</file>