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997" w:rsidRPr="009D2243" w:rsidRDefault="009D2243" w:rsidP="009D2243">
      <w:pPr>
        <w:jc w:val="center"/>
        <w:rPr>
          <w:b/>
          <w:sz w:val="44"/>
          <w:szCs w:val="44"/>
        </w:rPr>
      </w:pPr>
      <w:r w:rsidRPr="009D2243">
        <w:rPr>
          <w:b/>
          <w:sz w:val="44"/>
          <w:szCs w:val="44"/>
        </w:rPr>
        <w:t>DATA PROTECTION ACT 2018</w:t>
      </w:r>
    </w:p>
    <w:p w:rsidR="009D2243" w:rsidRPr="007832CF" w:rsidRDefault="009D2243" w:rsidP="009D2243">
      <w:pPr>
        <w:jc w:val="center"/>
        <w:rPr>
          <w:b/>
          <w:sz w:val="44"/>
          <w:szCs w:val="44"/>
        </w:rPr>
      </w:pPr>
      <w:bookmarkStart w:id="0" w:name="_GoBack"/>
      <w:bookmarkEnd w:id="0"/>
      <w:r w:rsidRPr="007832CF">
        <w:rPr>
          <w:b/>
          <w:sz w:val="44"/>
          <w:szCs w:val="44"/>
        </w:rPr>
        <w:t>SUBJECT ACCESS APPLICATION FORM</w:t>
      </w:r>
    </w:p>
    <w:p w:rsidR="009D2243" w:rsidRPr="007832CF" w:rsidRDefault="009D2243" w:rsidP="009D2243">
      <w:pPr>
        <w:rPr>
          <w:b/>
          <w:sz w:val="28"/>
          <w:szCs w:val="28"/>
        </w:rPr>
      </w:pPr>
      <w:r w:rsidRPr="007832CF">
        <w:rPr>
          <w:b/>
          <w:sz w:val="28"/>
          <w:szCs w:val="28"/>
        </w:rPr>
        <w:t>PERSONAL DETAILS</w:t>
      </w:r>
    </w:p>
    <w:p w:rsidR="009D2243" w:rsidRPr="007832CF" w:rsidRDefault="009D2243" w:rsidP="009D2243">
      <w:r w:rsidRPr="007832CF">
        <w:t>We need your personal details to find the personal data that we hold about you and your child.</w:t>
      </w:r>
    </w:p>
    <w:p w:rsidR="009D2243" w:rsidRPr="007832CF" w:rsidRDefault="009D2243" w:rsidP="009D2243">
      <w:r w:rsidRPr="007832CF">
        <w:t xml:space="preserve">We will keep this form on file for up to two years after </w:t>
      </w:r>
      <w:proofErr w:type="gramStart"/>
      <w:r w:rsidRPr="007832CF">
        <w:t>we</w:t>
      </w:r>
      <w:proofErr w:type="gramEnd"/>
      <w:r w:rsidRPr="007832CF">
        <w:t xml:space="preserve"> reply to your request. We may transfer some of the information you provide to a computerised database to help us monitor and improve our performance. After two years we will destroy this form and delete identifying details form our database.</w:t>
      </w:r>
    </w:p>
    <w:p w:rsidR="009D2243" w:rsidRPr="007832CF" w:rsidRDefault="009D2243" w:rsidP="009D2243"/>
    <w:p w:rsidR="009D2243" w:rsidRPr="007832CF" w:rsidRDefault="009D2243" w:rsidP="009D2243">
      <w:pPr>
        <w:rPr>
          <w:b/>
        </w:rPr>
      </w:pPr>
      <w:proofErr w:type="gramStart"/>
      <w:r w:rsidRPr="007832CF">
        <w:rPr>
          <w:b/>
        </w:rPr>
        <w:t>Your</w:t>
      </w:r>
      <w:proofErr w:type="gramEnd"/>
      <w:r w:rsidRPr="007832CF">
        <w:rPr>
          <w:b/>
        </w:rPr>
        <w:t xml:space="preserve"> Name ----------------------------------------------------------------------------------------------------------</w:t>
      </w:r>
    </w:p>
    <w:p w:rsidR="009D2243" w:rsidRPr="007832CF" w:rsidRDefault="009D2243" w:rsidP="009D2243">
      <w:pPr>
        <w:rPr>
          <w:b/>
        </w:rPr>
      </w:pPr>
      <w:r w:rsidRPr="007832CF">
        <w:rPr>
          <w:b/>
        </w:rPr>
        <w:t>Child</w:t>
      </w:r>
      <w:r w:rsidR="00D80EA0" w:rsidRPr="007832CF">
        <w:rPr>
          <w:b/>
        </w:rPr>
        <w:t>/Children’s</w:t>
      </w:r>
      <w:r w:rsidRPr="007832CF">
        <w:rPr>
          <w:b/>
        </w:rPr>
        <w:t xml:space="preserve"> Name</w:t>
      </w:r>
      <w:r w:rsidR="00D80EA0" w:rsidRPr="007832CF">
        <w:rPr>
          <w:b/>
        </w:rPr>
        <w:t>/s-------------------------------------------------------------------------------------------------------------------------------------------------------------------------------------------------------------------</w:t>
      </w:r>
    </w:p>
    <w:p w:rsidR="00D80EA0" w:rsidRPr="007832CF" w:rsidRDefault="00D80EA0" w:rsidP="009D2243">
      <w:pPr>
        <w:rPr>
          <w:b/>
        </w:rPr>
      </w:pPr>
      <w:r w:rsidRPr="007832CF">
        <w:rPr>
          <w:b/>
        </w:rPr>
        <w:t>Only people who have parental responsibility or the child themselves if over</w:t>
      </w:r>
      <w:proofErr w:type="gramStart"/>
      <w:r w:rsidRPr="007832CF">
        <w:rPr>
          <w:b/>
        </w:rPr>
        <w:t>,  the</w:t>
      </w:r>
      <w:proofErr w:type="gramEnd"/>
      <w:r w:rsidRPr="007832CF">
        <w:rPr>
          <w:b/>
        </w:rPr>
        <w:t xml:space="preserve"> age of 13 can access data about them</w:t>
      </w:r>
    </w:p>
    <w:p w:rsidR="00D80EA0" w:rsidRPr="007832CF" w:rsidRDefault="00D80EA0" w:rsidP="009D2243">
      <w:pPr>
        <w:rPr>
          <w:b/>
        </w:rPr>
      </w:pPr>
      <w:r w:rsidRPr="007832CF">
        <w:rPr>
          <w:b/>
        </w:rPr>
        <w:t>Please confirm your relationship to the child ______________________________________________________________________________________________________________________________________________________</w:t>
      </w:r>
    </w:p>
    <w:p w:rsidR="009D2243" w:rsidRPr="007832CF" w:rsidRDefault="009D2243" w:rsidP="009D2243">
      <w:pPr>
        <w:rPr>
          <w:b/>
        </w:rPr>
      </w:pPr>
      <w:r w:rsidRPr="007832CF">
        <w:rPr>
          <w:b/>
        </w:rPr>
        <w:t>Present Address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Postcode-------------------------------------</w:t>
      </w:r>
    </w:p>
    <w:p w:rsidR="00D80EA0" w:rsidRPr="007832CF" w:rsidRDefault="009D2243" w:rsidP="009D2243">
      <w:pPr>
        <w:rPr>
          <w:b/>
        </w:rPr>
      </w:pPr>
      <w:r w:rsidRPr="007832CF">
        <w:rPr>
          <w:b/>
        </w:rPr>
        <w:t>Telephone----------------------------------------------------</w:t>
      </w:r>
    </w:p>
    <w:p w:rsidR="009D2243" w:rsidRPr="007832CF" w:rsidRDefault="009D2243" w:rsidP="009D2243">
      <w:pPr>
        <w:rPr>
          <w:b/>
        </w:rPr>
      </w:pPr>
      <w:r w:rsidRPr="007832CF">
        <w:rPr>
          <w:b/>
        </w:rPr>
        <w:t>Date of birth</w:t>
      </w:r>
      <w:r w:rsidR="00D80EA0" w:rsidRPr="007832CF">
        <w:rPr>
          <w:b/>
        </w:rPr>
        <w:t xml:space="preserve"> if requesting your data</w:t>
      </w:r>
      <w:r w:rsidRPr="007832CF">
        <w:rPr>
          <w:b/>
        </w:rPr>
        <w:t>---------------------------------------</w:t>
      </w:r>
    </w:p>
    <w:p w:rsidR="00D80EA0" w:rsidRPr="007832CF" w:rsidRDefault="00D80EA0" w:rsidP="009D2243">
      <w:pPr>
        <w:rPr>
          <w:b/>
        </w:rPr>
      </w:pPr>
      <w:r w:rsidRPr="007832CF">
        <w:rPr>
          <w:b/>
        </w:rPr>
        <w:t>Date of birth of your child/children if requesting their data-------------------------------------------</w:t>
      </w:r>
    </w:p>
    <w:p w:rsidR="009D2243" w:rsidRPr="007832CF" w:rsidRDefault="009D2243" w:rsidP="009D2243">
      <w:pPr>
        <w:rPr>
          <w:b/>
        </w:rPr>
      </w:pPr>
      <w:r w:rsidRPr="007832CF">
        <w:rPr>
          <w:b/>
        </w:rPr>
        <w:t>If you have lived at this address for less than two years</w:t>
      </w:r>
    </w:p>
    <w:p w:rsidR="009D2243" w:rsidRPr="007832CF" w:rsidRDefault="009D2243" w:rsidP="009D2243">
      <w:pPr>
        <w:rPr>
          <w:b/>
        </w:rPr>
      </w:pPr>
      <w:r w:rsidRPr="007832CF">
        <w:rPr>
          <w:b/>
        </w:rPr>
        <w:t>Previous Address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Postcode---------------------------------------</w:t>
      </w:r>
    </w:p>
    <w:p w:rsidR="009D2243" w:rsidRPr="007832CF" w:rsidRDefault="00D80EA0" w:rsidP="009D2243">
      <w:pPr>
        <w:rPr>
          <w:b/>
        </w:rPr>
      </w:pPr>
      <w:r w:rsidRPr="007832CF">
        <w:rPr>
          <w:b/>
        </w:rPr>
        <w:t>Please provide any additional information y</w:t>
      </w:r>
      <w:r w:rsidR="002A70C2" w:rsidRPr="007832CF">
        <w:rPr>
          <w:b/>
        </w:rPr>
        <w:t>o</w:t>
      </w:r>
      <w:r w:rsidRPr="007832CF">
        <w:rPr>
          <w:b/>
        </w:rPr>
        <w:t xml:space="preserve">u think we may need to find your personal data </w:t>
      </w:r>
      <w:proofErr w:type="spellStart"/>
      <w:r w:rsidRPr="007832CF">
        <w:rPr>
          <w:b/>
        </w:rPr>
        <w:t>i.e</w:t>
      </w:r>
      <w:proofErr w:type="spellEnd"/>
      <w:r w:rsidRPr="007832CF">
        <w:rPr>
          <w:b/>
        </w:rPr>
        <w:t xml:space="preserve"> the dates you/your child attended our school, if not a current pupil.</w:t>
      </w:r>
    </w:p>
    <w:p w:rsidR="00D80EA0" w:rsidRPr="007832CF" w:rsidRDefault="00D80EA0" w:rsidP="009D2243">
      <w:pPr>
        <w:rPr>
          <w:b/>
        </w:rPr>
      </w:pPr>
    </w:p>
    <w:p w:rsidR="00D80EA0" w:rsidRPr="007832CF" w:rsidRDefault="00D80EA0" w:rsidP="009D2243">
      <w:pPr>
        <w:rPr>
          <w:b/>
          <w:u w:val="single"/>
        </w:rPr>
      </w:pPr>
      <w:r w:rsidRPr="007832CF">
        <w:rPr>
          <w:b/>
          <w:u w:val="single"/>
        </w:rPr>
        <w:lastRenderedPageBreak/>
        <w:t>Data Subject Declaration</w:t>
      </w:r>
    </w:p>
    <w:p w:rsidR="00D80EA0" w:rsidRPr="007832CF" w:rsidRDefault="00D80EA0" w:rsidP="009D2243">
      <w:pPr>
        <w:rPr>
          <w:b/>
        </w:rPr>
      </w:pPr>
    </w:p>
    <w:p w:rsidR="00D80EA0" w:rsidRPr="007832CF" w:rsidRDefault="00D80EA0" w:rsidP="009D2243">
      <w:pPr>
        <w:rPr>
          <w:b/>
        </w:rPr>
      </w:pPr>
      <w:r w:rsidRPr="007832CF">
        <w:rPr>
          <w:b/>
        </w:rPr>
        <w:t xml:space="preserve">I wish to access personal data that </w:t>
      </w:r>
      <w:r w:rsidR="007832CF" w:rsidRPr="007832CF">
        <w:rPr>
          <w:b/>
        </w:rPr>
        <w:t xml:space="preserve">Caedmon Primary School </w:t>
      </w:r>
      <w:r w:rsidRPr="007832CF">
        <w:rPr>
          <w:b/>
        </w:rPr>
        <w:t>holds</w:t>
      </w:r>
      <w:r w:rsidR="00C03283" w:rsidRPr="007832CF">
        <w:rPr>
          <w:b/>
        </w:rPr>
        <w:t xml:space="preserve">. I understand that the </w:t>
      </w:r>
      <w:r w:rsidR="007832CF" w:rsidRPr="007832CF">
        <w:rPr>
          <w:b/>
        </w:rPr>
        <w:t>school</w:t>
      </w:r>
      <w:r w:rsidR="00C03283" w:rsidRPr="007832CF">
        <w:rPr>
          <w:b/>
        </w:rPr>
        <w:t xml:space="preserve"> will need to confirm my identity and my relationship to the child if I am making a request to access a child’s data. I understand that the school/academy may need to contact me to obtain more information from me to find the data that I have requested.</w:t>
      </w:r>
    </w:p>
    <w:p w:rsidR="00C03283" w:rsidRPr="007832CF" w:rsidRDefault="00C03283" w:rsidP="009D2243">
      <w:pPr>
        <w:rPr>
          <w:b/>
        </w:rPr>
      </w:pPr>
      <w:r w:rsidRPr="007832CF">
        <w:rPr>
          <w:b/>
        </w:rPr>
        <w:t xml:space="preserve">The 30 day reply period begins once I have provided all the information the </w:t>
      </w:r>
      <w:r w:rsidR="007832CF" w:rsidRPr="007832CF">
        <w:rPr>
          <w:b/>
        </w:rPr>
        <w:t>school.</w:t>
      </w:r>
    </w:p>
    <w:p w:rsidR="00C03283" w:rsidRPr="007832CF" w:rsidRDefault="00C03283" w:rsidP="009D2243">
      <w:pPr>
        <w:rPr>
          <w:b/>
        </w:rPr>
      </w:pPr>
      <w:r w:rsidRPr="007832CF">
        <w:rPr>
          <w:b/>
        </w:rPr>
        <w:t>Please send me all of the information I am entitled to under the Data Protection Act 2018</w:t>
      </w:r>
    </w:p>
    <w:p w:rsidR="00C03283" w:rsidRPr="007832CF" w:rsidRDefault="00C03283" w:rsidP="009D2243">
      <w:pPr>
        <w:rPr>
          <w:b/>
        </w:rPr>
      </w:pPr>
    </w:p>
    <w:p w:rsidR="00C03283" w:rsidRPr="007832CF" w:rsidRDefault="00C03283" w:rsidP="009D2243">
      <w:pPr>
        <w:rPr>
          <w:b/>
        </w:rPr>
      </w:pPr>
      <w:r w:rsidRPr="007832CF">
        <w:rPr>
          <w:b/>
        </w:rPr>
        <w:t>Signed------------------------------------------------------------------------------Date ---------------------------</w:t>
      </w:r>
    </w:p>
    <w:p w:rsidR="00C03283" w:rsidRPr="007832CF" w:rsidRDefault="009865A4" w:rsidP="009D2243">
      <w:pPr>
        <w:rPr>
          <w:b/>
          <w:u w:val="single"/>
        </w:rPr>
      </w:pPr>
      <w:r w:rsidRPr="007832CF">
        <w:rPr>
          <w:b/>
          <w:u w:val="single"/>
        </w:rPr>
        <w:t>Agent’s Declaration</w:t>
      </w:r>
    </w:p>
    <w:p w:rsidR="009865A4" w:rsidRPr="007832CF" w:rsidRDefault="009865A4" w:rsidP="009D2243">
      <w:r w:rsidRPr="007832CF">
        <w:t xml:space="preserve">If you are </w:t>
      </w:r>
      <w:proofErr w:type="gramStart"/>
      <w:r w:rsidRPr="007832CF">
        <w:rPr>
          <w:b/>
        </w:rPr>
        <w:t>Not</w:t>
      </w:r>
      <w:proofErr w:type="gramEnd"/>
      <w:r w:rsidRPr="007832CF">
        <w:rPr>
          <w:b/>
        </w:rPr>
        <w:t xml:space="preserve"> </w:t>
      </w:r>
      <w:r w:rsidRPr="007832CF">
        <w:t>the data subject but have authority to act on his or her behalf you must complete this declaration.</w:t>
      </w:r>
    </w:p>
    <w:p w:rsidR="009865A4" w:rsidRPr="0067562B" w:rsidRDefault="009865A4" w:rsidP="009865A4">
      <w:r w:rsidRPr="007832CF">
        <w:t xml:space="preserve">I understand the </w:t>
      </w:r>
      <w:r w:rsidR="007832CF" w:rsidRPr="007832CF">
        <w:t>School</w:t>
      </w:r>
      <w:r w:rsidRPr="007832CF">
        <w:t xml:space="preserve"> may need to contact me to confirm my identity. I understand that the </w:t>
      </w:r>
      <w:r w:rsidR="007832CF" w:rsidRPr="007832CF">
        <w:t>School</w:t>
      </w:r>
      <w:r w:rsidRPr="007832CF">
        <w:t xml:space="preserve"> may need more information from </w:t>
      </w:r>
      <w:proofErr w:type="gramStart"/>
      <w:r w:rsidRPr="007832CF">
        <w:t>me  to</w:t>
      </w:r>
      <w:proofErr w:type="gramEnd"/>
      <w:r w:rsidRPr="007832CF">
        <w:t xml:space="preserve"> find the personal data that I have requested. The 30 day reply period begins once I have provided all the information the </w:t>
      </w:r>
      <w:r w:rsidR="007832CF" w:rsidRPr="007832CF">
        <w:t>school</w:t>
      </w:r>
      <w:r w:rsidRPr="007832CF">
        <w:t xml:space="preserve"> needs.</w:t>
      </w:r>
    </w:p>
    <w:p w:rsidR="009865A4" w:rsidRPr="0067562B" w:rsidRDefault="009865A4" w:rsidP="009865A4">
      <w:r w:rsidRPr="0067562B">
        <w:t xml:space="preserve">I confirm that I act on behalf </w:t>
      </w:r>
      <w:r w:rsidR="00BD0513" w:rsidRPr="0067562B">
        <w:t xml:space="preserve">of the Data Subject named overleaf and I have shown to </w:t>
      </w:r>
      <w:r w:rsidR="00693199" w:rsidRPr="0067562B">
        <w:t>the School/academy proof of my authority to do so.</w:t>
      </w:r>
    </w:p>
    <w:p w:rsidR="006A7BFC" w:rsidRPr="0067562B" w:rsidRDefault="006A7BFC" w:rsidP="009865A4"/>
    <w:p w:rsidR="0067562B" w:rsidRPr="0067562B" w:rsidRDefault="0067562B" w:rsidP="009865A4">
      <w:pPr>
        <w:pBdr>
          <w:bottom w:val="single" w:sz="12" w:space="1" w:color="auto"/>
        </w:pBdr>
      </w:pPr>
      <w:r w:rsidRPr="0067562B">
        <w:rPr>
          <w:b/>
        </w:rPr>
        <w:t>Signed</w:t>
      </w:r>
      <w:r w:rsidRPr="0067562B">
        <w:t xml:space="preserve">                                                                                                            </w:t>
      </w:r>
      <w:r w:rsidRPr="0067562B">
        <w:rPr>
          <w:b/>
        </w:rPr>
        <w:t>Date…</w:t>
      </w:r>
      <w:r w:rsidRPr="0067562B">
        <w:t>……………………………</w:t>
      </w:r>
    </w:p>
    <w:p w:rsidR="0067562B" w:rsidRDefault="0067562B" w:rsidP="009865A4">
      <w:pPr>
        <w:rPr>
          <w:sz w:val="24"/>
          <w:szCs w:val="24"/>
        </w:rPr>
      </w:pPr>
      <w:r>
        <w:rPr>
          <w:sz w:val="24"/>
          <w:szCs w:val="24"/>
        </w:rPr>
        <w:t>Please return this form to:</w:t>
      </w:r>
    </w:p>
    <w:p w:rsidR="0067562B" w:rsidRDefault="007832CF" w:rsidP="009865A4">
      <w:pPr>
        <w:rPr>
          <w:sz w:val="24"/>
          <w:szCs w:val="24"/>
        </w:rPr>
      </w:pPr>
      <w:r>
        <w:rPr>
          <w:sz w:val="24"/>
          <w:szCs w:val="24"/>
        </w:rPr>
        <w:t>Jayne Hooker</w:t>
      </w:r>
    </w:p>
    <w:p w:rsidR="007832CF" w:rsidRDefault="007832CF" w:rsidP="009865A4">
      <w:pPr>
        <w:rPr>
          <w:sz w:val="24"/>
          <w:szCs w:val="24"/>
        </w:rPr>
      </w:pPr>
      <w:r>
        <w:rPr>
          <w:sz w:val="24"/>
          <w:szCs w:val="24"/>
        </w:rPr>
        <w:t>Business Manager</w:t>
      </w:r>
    </w:p>
    <w:p w:rsidR="007832CF" w:rsidRDefault="007832CF" w:rsidP="009865A4">
      <w:pPr>
        <w:rPr>
          <w:sz w:val="24"/>
          <w:szCs w:val="24"/>
        </w:rPr>
      </w:pPr>
      <w:r>
        <w:rPr>
          <w:sz w:val="24"/>
          <w:szCs w:val="24"/>
        </w:rPr>
        <w:t>Caedmon Primary School</w:t>
      </w:r>
    </w:p>
    <w:p w:rsidR="007832CF" w:rsidRDefault="007832CF" w:rsidP="009865A4">
      <w:pPr>
        <w:rPr>
          <w:sz w:val="24"/>
          <w:szCs w:val="24"/>
        </w:rPr>
      </w:pPr>
      <w:r>
        <w:rPr>
          <w:sz w:val="24"/>
          <w:szCs w:val="24"/>
        </w:rPr>
        <w:t>Whitehall Road</w:t>
      </w:r>
    </w:p>
    <w:p w:rsidR="007832CF" w:rsidRDefault="007832CF" w:rsidP="009865A4">
      <w:pPr>
        <w:rPr>
          <w:sz w:val="24"/>
          <w:szCs w:val="24"/>
        </w:rPr>
      </w:pPr>
      <w:r>
        <w:rPr>
          <w:sz w:val="24"/>
          <w:szCs w:val="24"/>
        </w:rPr>
        <w:t>Gateshead</w:t>
      </w:r>
    </w:p>
    <w:p w:rsidR="00041C54" w:rsidRDefault="007832CF" w:rsidP="009865A4">
      <w:pPr>
        <w:rPr>
          <w:sz w:val="24"/>
          <w:szCs w:val="24"/>
        </w:rPr>
      </w:pPr>
      <w:hyperlink r:id="rId5" w:history="1">
        <w:r w:rsidRPr="007E0C27">
          <w:rPr>
            <w:rStyle w:val="Hyperlink"/>
            <w:sz w:val="24"/>
            <w:szCs w:val="24"/>
          </w:rPr>
          <w:t>caedmoncommunityprimaryschool@gateshead.gov.uk</w:t>
        </w:r>
      </w:hyperlink>
      <w:r>
        <w:rPr>
          <w:sz w:val="24"/>
          <w:szCs w:val="24"/>
        </w:rPr>
        <w:t xml:space="preserve"> </w:t>
      </w:r>
    </w:p>
    <w:p w:rsidR="00041C54" w:rsidRPr="009865A4" w:rsidRDefault="00041C54" w:rsidP="009865A4">
      <w:pPr>
        <w:rPr>
          <w:sz w:val="24"/>
          <w:szCs w:val="24"/>
        </w:rPr>
      </w:pPr>
      <w:r>
        <w:rPr>
          <w:sz w:val="24"/>
          <w:szCs w:val="24"/>
        </w:rPr>
        <w:t xml:space="preserve">If you would like help completing this </w:t>
      </w:r>
      <w:proofErr w:type="gramStart"/>
      <w:r>
        <w:rPr>
          <w:sz w:val="24"/>
          <w:szCs w:val="24"/>
        </w:rPr>
        <w:t>form  please</w:t>
      </w:r>
      <w:proofErr w:type="gramEnd"/>
      <w:r>
        <w:rPr>
          <w:sz w:val="24"/>
          <w:szCs w:val="24"/>
        </w:rPr>
        <w:t xml:space="preserve"> contact </w:t>
      </w:r>
      <w:r w:rsidR="007832CF">
        <w:rPr>
          <w:sz w:val="24"/>
          <w:szCs w:val="24"/>
        </w:rPr>
        <w:t>the school office.</w:t>
      </w:r>
    </w:p>
    <w:p w:rsidR="009865A4" w:rsidRPr="009865A4" w:rsidRDefault="009865A4" w:rsidP="009D2243">
      <w:pPr>
        <w:rPr>
          <w:sz w:val="24"/>
          <w:szCs w:val="24"/>
        </w:rPr>
      </w:pPr>
    </w:p>
    <w:p w:rsidR="009D2243" w:rsidRPr="009D2243" w:rsidRDefault="009D2243" w:rsidP="009D2243">
      <w:pPr>
        <w:rPr>
          <w:b/>
          <w:sz w:val="24"/>
          <w:szCs w:val="24"/>
        </w:rPr>
      </w:pPr>
    </w:p>
    <w:sectPr w:rsidR="009D2243" w:rsidRPr="009D22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243"/>
    <w:rsid w:val="00041C54"/>
    <w:rsid w:val="002A70C2"/>
    <w:rsid w:val="0047283D"/>
    <w:rsid w:val="0067562B"/>
    <w:rsid w:val="00693199"/>
    <w:rsid w:val="006A7BFC"/>
    <w:rsid w:val="007832CF"/>
    <w:rsid w:val="009865A4"/>
    <w:rsid w:val="009D2243"/>
    <w:rsid w:val="00A21997"/>
    <w:rsid w:val="00BD0513"/>
    <w:rsid w:val="00C03283"/>
    <w:rsid w:val="00D8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32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32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edmoncommunityprimaryschool@gateshead.gov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9E0982B3.dotm</Template>
  <TotalTime>0</TotalTime>
  <Pages>2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 Rossington</dc:creator>
  <cp:lastModifiedBy>Jayne Hooker</cp:lastModifiedBy>
  <cp:revision>2</cp:revision>
  <dcterms:created xsi:type="dcterms:W3CDTF">2018-08-29T08:50:00Z</dcterms:created>
  <dcterms:modified xsi:type="dcterms:W3CDTF">2018-08-29T08:50:00Z</dcterms:modified>
</cp:coreProperties>
</file>